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17256913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D5CB0BB" w14:textId="0A62C8D0" w:rsidR="003D1B71" w:rsidRDefault="00A56594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435087">
              <w:rPr>
                <w:rFonts w:ascii="Times New Roman" w:hAnsi="Times New Roman"/>
                <w:noProof/>
              </w:rPr>
              <w:drawing>
                <wp:inline distT="0" distB="0" distL="0" distR="0" wp14:anchorId="3B761AF3" wp14:editId="3CF4AF26">
                  <wp:extent cx="1779270" cy="1779270"/>
                  <wp:effectExtent l="76200" t="76200" r="87630" b="944880"/>
                  <wp:docPr id="7" name="Picture 7" descr="Two people wearing glasses and smil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rofile photo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177927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435087">
              <w:rPr>
                <w:rFonts w:ascii="Times New Roman" w:hAnsi="Times New Roman"/>
                <w:noProof/>
              </w:rPr>
              <w:drawing>
                <wp:inline distT="0" distB="0" distL="0" distR="0" wp14:anchorId="11F01A9A" wp14:editId="43393899">
                  <wp:extent cx="2007870" cy="2007870"/>
                  <wp:effectExtent l="0" t="0" r="0" b="0"/>
                  <wp:docPr id="9" name="Picture 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ediumSquareLogo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200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5087">
              <w:rPr>
                <w:rFonts w:ascii="Times New Roman" w:hAnsi="Times New Roman"/>
                <w:noProof/>
              </w:rPr>
              <w:drawing>
                <wp:inline distT="0" distB="0" distL="0" distR="0" wp14:anchorId="053D1755" wp14:editId="13B4D1E0">
                  <wp:extent cx="2179320" cy="906145"/>
                  <wp:effectExtent l="0" t="0" r="0" b="8255"/>
                  <wp:docPr id="10" name="Picture 1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ellerWilliams_PeaceRiver_Logo_RGB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7F4B1CD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4155E455" w14:textId="3FDEA9EF" w:rsidR="003D1B71" w:rsidRPr="00310F17" w:rsidRDefault="00435087" w:rsidP="00310F17">
            <w:pPr>
              <w:pStyle w:val="Title"/>
            </w:pPr>
            <w:r>
              <w:t>John and Cindy</w:t>
            </w:r>
            <w:r w:rsidR="003D1B71" w:rsidRPr="00310F17">
              <w:br/>
            </w:r>
            <w:r>
              <w:t>Team Batliner</w:t>
            </w:r>
            <w:r w:rsidR="00497145">
              <w:t xml:space="preserve"> </w:t>
            </w:r>
            <w:r w:rsidR="00947F93">
              <w:t xml:space="preserve">                                </w:t>
            </w:r>
            <w:r w:rsidR="00733693">
              <w:t>10-point marketing plan</w:t>
            </w:r>
          </w:p>
        </w:tc>
      </w:tr>
      <w:tr w:rsidR="003D1B71" w14:paraId="52DD79C5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13CA95D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F3A15B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146FA79" w14:textId="1B84E7DC" w:rsidR="001A4653" w:rsidRDefault="00733693" w:rsidP="003D0752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We hire </w:t>
            </w:r>
            <w:r w:rsidR="00973DDE">
              <w:rPr>
                <w:rFonts w:ascii="Calibri" w:hAnsi="Calibri" w:cs="Calibri"/>
                <w:sz w:val="28"/>
                <w:szCs w:val="28"/>
              </w:rPr>
              <w:t>the best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professional photographer</w:t>
            </w:r>
            <w:r w:rsidR="00973DDE">
              <w:rPr>
                <w:rFonts w:ascii="Calibri" w:hAnsi="Calibri" w:cs="Calibri"/>
                <w:sz w:val="28"/>
                <w:szCs w:val="28"/>
              </w:rPr>
              <w:t xml:space="preserve"> we know</w:t>
            </w:r>
            <w:r w:rsidR="00851674">
              <w:rPr>
                <w:rFonts w:ascii="Calibri" w:hAnsi="Calibri" w:cs="Calibri"/>
                <w:sz w:val="28"/>
                <w:szCs w:val="28"/>
              </w:rPr>
              <w:t>.  Your home will look great and stand out online.</w:t>
            </w:r>
          </w:p>
          <w:p w14:paraId="64A7060A" w14:textId="65F924D5" w:rsidR="00851674" w:rsidRDefault="001B4F07" w:rsidP="003D0752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We pay for drone photo’s – people love the aerial view and </w:t>
            </w:r>
            <w:r w:rsidR="00290E90">
              <w:rPr>
                <w:rFonts w:ascii="Calibri" w:hAnsi="Calibri" w:cs="Calibri"/>
                <w:sz w:val="28"/>
                <w:szCs w:val="28"/>
              </w:rPr>
              <w:t>it helps differentiate the house online.</w:t>
            </w:r>
          </w:p>
          <w:p w14:paraId="2206DEC4" w14:textId="3C773C57" w:rsidR="00290E90" w:rsidRDefault="00290E90" w:rsidP="003D0752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We pay for 3D video walk through – this gives buyers a perspective of being in the home.  This has already led to people buying</w:t>
            </w:r>
            <w:r w:rsidR="00B05A7B">
              <w:rPr>
                <w:rFonts w:ascii="Calibri" w:hAnsi="Calibri" w:cs="Calibri"/>
                <w:sz w:val="28"/>
                <w:szCs w:val="28"/>
              </w:rPr>
              <w:t xml:space="preserve"> without </w:t>
            </w:r>
            <w:r w:rsidR="00222CEE">
              <w:rPr>
                <w:rFonts w:ascii="Calibri" w:hAnsi="Calibri" w:cs="Calibri"/>
                <w:sz w:val="28"/>
                <w:szCs w:val="28"/>
              </w:rPr>
              <w:t>ever</w:t>
            </w:r>
            <w:r w:rsidR="00B05A7B">
              <w:rPr>
                <w:rFonts w:ascii="Calibri" w:hAnsi="Calibri" w:cs="Calibri"/>
                <w:sz w:val="28"/>
                <w:szCs w:val="28"/>
              </w:rPr>
              <w:t xml:space="preserve"> being inside the home.</w:t>
            </w:r>
          </w:p>
          <w:p w14:paraId="1D0741CE" w14:textId="72930084" w:rsidR="004C60FC" w:rsidRDefault="004C60FC" w:rsidP="003D0752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We pay for drone video – highlighting the home and the community. </w:t>
            </w:r>
          </w:p>
          <w:p w14:paraId="70C307BD" w14:textId="4A26F5B6" w:rsidR="00B26246" w:rsidRDefault="00613119" w:rsidP="003D0752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Paid Facebook</w:t>
            </w:r>
            <w:r w:rsidR="00291D4C">
              <w:rPr>
                <w:rFonts w:ascii="Calibri" w:hAnsi="Calibri" w:cs="Calibri"/>
                <w:sz w:val="28"/>
                <w:szCs w:val="28"/>
              </w:rPr>
              <w:t xml:space="preserve"> video – just listed campaign.</w:t>
            </w:r>
          </w:p>
          <w:p w14:paraId="28439CC0" w14:textId="279D491B" w:rsidR="00E402D6" w:rsidRDefault="00291D4C" w:rsidP="003D0752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Paid Facebook video – open house campaign. </w:t>
            </w:r>
          </w:p>
          <w:p w14:paraId="66605392" w14:textId="6F7E2623" w:rsidR="00837D43" w:rsidRDefault="002115A4" w:rsidP="003D0752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Promoted internally to KW</w:t>
            </w:r>
            <w:r w:rsidR="00C17F83">
              <w:rPr>
                <w:rFonts w:ascii="Calibri" w:hAnsi="Calibri" w:cs="Calibri"/>
                <w:sz w:val="28"/>
                <w:szCs w:val="28"/>
              </w:rPr>
              <w:t xml:space="preserve"> internal </w:t>
            </w:r>
            <w:proofErr w:type="spellStart"/>
            <w:r w:rsidR="00C17F83">
              <w:rPr>
                <w:rFonts w:ascii="Calibri" w:hAnsi="Calibri" w:cs="Calibri"/>
                <w:sz w:val="28"/>
                <w:szCs w:val="28"/>
              </w:rPr>
              <w:t>facebook</w:t>
            </w:r>
            <w:proofErr w:type="spellEnd"/>
            <w:r w:rsidR="00C17F83">
              <w:rPr>
                <w:rFonts w:ascii="Calibri" w:hAnsi="Calibri" w:cs="Calibri"/>
                <w:sz w:val="28"/>
                <w:szCs w:val="28"/>
              </w:rPr>
              <w:t xml:space="preserve"> group – 190 agents!!</w:t>
            </w:r>
          </w:p>
          <w:p w14:paraId="5589F949" w14:textId="29AD92C8" w:rsidR="00317EBD" w:rsidRDefault="00A169D7" w:rsidP="003D0752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Become part of our </w:t>
            </w:r>
            <w:r w:rsidR="00D74D81">
              <w:rPr>
                <w:rFonts w:ascii="Calibri" w:hAnsi="Calibri" w:cs="Calibri"/>
                <w:sz w:val="28"/>
                <w:szCs w:val="28"/>
              </w:rPr>
              <w:t xml:space="preserve">move to </w:t>
            </w:r>
            <w:r w:rsidR="00C1485D">
              <w:rPr>
                <w:rFonts w:ascii="Calibri" w:hAnsi="Calibri" w:cs="Calibri"/>
                <w:sz w:val="28"/>
                <w:szCs w:val="28"/>
              </w:rPr>
              <w:t>SW Florida</w:t>
            </w:r>
            <w:r w:rsidR="00D74D81">
              <w:rPr>
                <w:rFonts w:ascii="Calibri" w:hAnsi="Calibri" w:cs="Calibri"/>
                <w:sz w:val="28"/>
                <w:szCs w:val="28"/>
              </w:rPr>
              <w:t xml:space="preserve"> promo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campaign –</w:t>
            </w:r>
            <w:r w:rsidR="00D74D81">
              <w:rPr>
                <w:rFonts w:ascii="Calibri" w:hAnsi="Calibri" w:cs="Calibri"/>
                <w:sz w:val="28"/>
                <w:szCs w:val="28"/>
              </w:rPr>
              <w:t xml:space="preserve"> marketed to several cities up north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. </w:t>
            </w:r>
          </w:p>
          <w:p w14:paraId="0A9F3D93" w14:textId="0E7BB36B" w:rsidR="00666B18" w:rsidRDefault="00666B18" w:rsidP="003D0752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We will host multiple open houses</w:t>
            </w:r>
            <w:r w:rsidR="00BB4970">
              <w:rPr>
                <w:rFonts w:ascii="Calibri" w:hAnsi="Calibri" w:cs="Calibri"/>
                <w:sz w:val="28"/>
                <w:szCs w:val="28"/>
              </w:rPr>
              <w:t xml:space="preserve"> – at least one per month</w:t>
            </w:r>
            <w:r w:rsidR="00D70BF8">
              <w:rPr>
                <w:rFonts w:ascii="Calibri" w:hAnsi="Calibri" w:cs="Calibri"/>
                <w:sz w:val="28"/>
                <w:szCs w:val="28"/>
              </w:rPr>
              <w:t xml:space="preserve"> if that fits your schedule.</w:t>
            </w:r>
            <w:r w:rsidR="007F0572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  <w:p w14:paraId="055040CA" w14:textId="24856202" w:rsidR="00182183" w:rsidRDefault="00182183" w:rsidP="003D0752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Photo collage with “LARGE TEXT” customer synopsis. </w:t>
            </w:r>
          </w:p>
          <w:p w14:paraId="67B85430" w14:textId="77777777" w:rsidR="00182183" w:rsidRDefault="00182183" w:rsidP="00AC6C7E">
            <w:pPr>
              <w:pStyle w:val="Heading2"/>
              <w:rPr>
                <w:rFonts w:ascii="Calibri" w:hAnsi="Calibri" w:cs="Calibri"/>
                <w:color w:val="0072C7"/>
                <w:sz w:val="44"/>
                <w:szCs w:val="44"/>
              </w:rPr>
            </w:pPr>
          </w:p>
          <w:p w14:paraId="7CED8118" w14:textId="1316AB5A" w:rsidR="003D1B71" w:rsidRPr="00290AAF" w:rsidRDefault="00A9620F" w:rsidP="00AC6C7E">
            <w:pPr>
              <w:pStyle w:val="Heading2"/>
              <w:rPr>
                <w:rFonts w:ascii="Calibri" w:hAnsi="Calibri" w:cs="Calibri"/>
                <w:color w:val="0072C7"/>
                <w:sz w:val="44"/>
                <w:szCs w:val="44"/>
              </w:rPr>
            </w:pPr>
            <w:r w:rsidRPr="00290AAF">
              <w:rPr>
                <w:rFonts w:ascii="Calibri" w:hAnsi="Calibri" w:cs="Calibri"/>
                <w:color w:val="0072C7"/>
                <w:sz w:val="44"/>
                <w:szCs w:val="44"/>
              </w:rPr>
              <w:lastRenderedPageBreak/>
              <w:t>Why Team Batliner</w:t>
            </w:r>
          </w:p>
          <w:p w14:paraId="3E7E80F0" w14:textId="77777777" w:rsidR="003D1B71" w:rsidRPr="000D5855" w:rsidRDefault="00A9620F" w:rsidP="00A9620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8"/>
                <w:szCs w:val="28"/>
              </w:rPr>
            </w:pPr>
            <w:r w:rsidRPr="000D5855">
              <w:rPr>
                <w:rFonts w:ascii="Calibri" w:hAnsi="Calibri" w:cs="Calibri"/>
                <w:sz w:val="28"/>
                <w:szCs w:val="28"/>
              </w:rPr>
              <w:t>Excellent negotiators</w:t>
            </w:r>
          </w:p>
          <w:p w14:paraId="16253D8C" w14:textId="16507589" w:rsidR="00A9620F" w:rsidRPr="000D5855" w:rsidRDefault="00A9620F" w:rsidP="00A9620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8"/>
                <w:szCs w:val="28"/>
              </w:rPr>
            </w:pPr>
            <w:r w:rsidRPr="000D5855">
              <w:rPr>
                <w:rFonts w:ascii="Calibri" w:hAnsi="Calibri" w:cs="Calibri"/>
                <w:sz w:val="28"/>
                <w:szCs w:val="28"/>
              </w:rPr>
              <w:t xml:space="preserve">Focused on </w:t>
            </w:r>
            <w:r w:rsidR="00B026C6">
              <w:rPr>
                <w:rFonts w:ascii="Calibri" w:hAnsi="Calibri" w:cs="Calibri"/>
                <w:sz w:val="28"/>
                <w:szCs w:val="28"/>
              </w:rPr>
              <w:t>gated communities</w:t>
            </w:r>
          </w:p>
          <w:p w14:paraId="6EE650AE" w14:textId="354E1E07" w:rsidR="00BA0BFC" w:rsidRPr="00EE6632" w:rsidRDefault="00A9620F" w:rsidP="00EE6632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8"/>
                <w:szCs w:val="28"/>
              </w:rPr>
            </w:pPr>
            <w:r w:rsidRPr="000D5855">
              <w:rPr>
                <w:rFonts w:ascii="Calibri" w:hAnsi="Calibri" w:cs="Calibri"/>
                <w:sz w:val="28"/>
                <w:szCs w:val="28"/>
              </w:rPr>
              <w:t xml:space="preserve">Can add personal touch – if </w:t>
            </w:r>
            <w:proofErr w:type="gramStart"/>
            <w:r w:rsidRPr="000D5855">
              <w:rPr>
                <w:rFonts w:ascii="Calibri" w:hAnsi="Calibri" w:cs="Calibri"/>
                <w:sz w:val="28"/>
                <w:szCs w:val="28"/>
              </w:rPr>
              <w:t>you’re</w:t>
            </w:r>
            <w:proofErr w:type="gramEnd"/>
            <w:r w:rsidRPr="000D5855">
              <w:rPr>
                <w:rFonts w:ascii="Calibri" w:hAnsi="Calibri" w:cs="Calibri"/>
                <w:sz w:val="28"/>
                <w:szCs w:val="28"/>
              </w:rPr>
              <w:t xml:space="preserve"> selling your home while away – we can </w:t>
            </w:r>
            <w:r w:rsidR="00C61E1E">
              <w:rPr>
                <w:rFonts w:ascii="Calibri" w:hAnsi="Calibri" w:cs="Calibri"/>
                <w:sz w:val="28"/>
                <w:szCs w:val="28"/>
              </w:rPr>
              <w:t>make sure home looks fresh for any showings that day</w:t>
            </w:r>
          </w:p>
          <w:p w14:paraId="5DA8CACC" w14:textId="77777777" w:rsidR="00A9620F" w:rsidRPr="000D5855" w:rsidRDefault="00A9620F" w:rsidP="00A9620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8"/>
                <w:szCs w:val="28"/>
              </w:rPr>
            </w:pPr>
            <w:r w:rsidRPr="000D5855">
              <w:rPr>
                <w:rFonts w:ascii="Calibri" w:hAnsi="Calibri" w:cs="Calibri"/>
                <w:sz w:val="28"/>
                <w:szCs w:val="28"/>
              </w:rPr>
              <w:t xml:space="preserve">As a team – you have two agents instead of one.  This means more open houses, more focus, faster results. </w:t>
            </w:r>
          </w:p>
          <w:p w14:paraId="2F78D405" w14:textId="77777777" w:rsidR="00A9620F" w:rsidRPr="000D5855" w:rsidRDefault="00A9620F" w:rsidP="00A9620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8"/>
                <w:szCs w:val="28"/>
              </w:rPr>
            </w:pPr>
            <w:r w:rsidRPr="000D5855">
              <w:rPr>
                <w:rFonts w:ascii="Calibri" w:hAnsi="Calibri" w:cs="Calibri"/>
                <w:sz w:val="28"/>
                <w:szCs w:val="28"/>
              </w:rPr>
              <w:t xml:space="preserve">Wider skill set – as husband/wife team one or both of us will connect with other buyers/sellers. </w:t>
            </w:r>
          </w:p>
          <w:p w14:paraId="496A8A79" w14:textId="77777777" w:rsidR="00AE5E8E" w:rsidRPr="000D5855" w:rsidRDefault="00AE5E8E" w:rsidP="00A9620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8"/>
                <w:szCs w:val="28"/>
              </w:rPr>
            </w:pPr>
            <w:r w:rsidRPr="000D5855">
              <w:rPr>
                <w:rFonts w:ascii="Calibri" w:hAnsi="Calibri" w:cs="Calibri"/>
                <w:sz w:val="28"/>
                <w:szCs w:val="28"/>
              </w:rPr>
              <w:t xml:space="preserve">Extensive marketing campaigns currently running on Zillow, Facebook, and direct mail. </w:t>
            </w:r>
          </w:p>
          <w:p w14:paraId="174F28D0" w14:textId="373A6485" w:rsidR="00AE5E8E" w:rsidRPr="000D5855" w:rsidRDefault="00AE5E8E" w:rsidP="00A9620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8"/>
                <w:szCs w:val="28"/>
              </w:rPr>
            </w:pPr>
            <w:r w:rsidRPr="000D5855">
              <w:rPr>
                <w:rFonts w:ascii="Calibri" w:hAnsi="Calibri" w:cs="Calibri"/>
                <w:sz w:val="28"/>
                <w:szCs w:val="28"/>
              </w:rPr>
              <w:t xml:space="preserve">We invest </w:t>
            </w:r>
            <w:r w:rsidR="002D68C3">
              <w:rPr>
                <w:rFonts w:ascii="Calibri" w:hAnsi="Calibri" w:cs="Calibri"/>
                <w:sz w:val="28"/>
                <w:szCs w:val="28"/>
              </w:rPr>
              <w:t>in</w:t>
            </w:r>
            <w:r w:rsidRPr="000D5855">
              <w:rPr>
                <w:rFonts w:ascii="Calibri" w:hAnsi="Calibri" w:cs="Calibri"/>
                <w:sz w:val="28"/>
                <w:szCs w:val="28"/>
              </w:rPr>
              <w:t xml:space="preserve"> the best photography/drone photo’s/drone video – it will make your house stand out online. </w:t>
            </w:r>
          </w:p>
        </w:tc>
      </w:tr>
      <w:tr w:rsidR="003D1B71" w14:paraId="28BC2659" w14:textId="77777777" w:rsidTr="003D1B71">
        <w:trPr>
          <w:trHeight w:val="1164"/>
        </w:trPr>
        <w:tc>
          <w:tcPr>
            <w:tcW w:w="720" w:type="dxa"/>
          </w:tcPr>
          <w:p w14:paraId="15955BFA" w14:textId="43BB17C7" w:rsidR="00724769" w:rsidRPr="00B352F2" w:rsidRDefault="00724769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</w:tc>
        <w:tc>
          <w:tcPr>
            <w:tcW w:w="2942" w:type="dxa"/>
            <w:gridSpan w:val="2"/>
          </w:tcPr>
          <w:p w14:paraId="2ADCC61D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72A907DF" w14:textId="11894481" w:rsidR="00AE5E8E" w:rsidRPr="00B352F2" w:rsidRDefault="00B352F2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  <w:r w:rsidRPr="00B352F2">
              <w:rPr>
                <w:rFonts w:ascii="Calibri" w:hAnsi="Calibri" w:cs="Calibri"/>
                <w:color w:val="2C567A" w:themeColor="accent1"/>
                <w:sz w:val="28"/>
                <w:szCs w:val="28"/>
              </w:rPr>
              <w:t>#1 in Florida</w:t>
            </w:r>
          </w:p>
          <w:p w14:paraId="5A15CB79" w14:textId="11B37164" w:rsidR="00B352F2" w:rsidRPr="00B352F2" w:rsidRDefault="00B352F2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  <w:r w:rsidRPr="00B352F2">
              <w:rPr>
                <w:rFonts w:ascii="Calibri" w:hAnsi="Calibri" w:cs="Calibri"/>
                <w:color w:val="2C567A" w:themeColor="accent1"/>
                <w:sz w:val="28"/>
                <w:szCs w:val="28"/>
              </w:rPr>
              <w:t>#1 in Charlotte County</w:t>
            </w:r>
          </w:p>
          <w:p w14:paraId="599FDED6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65349613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2D6E4B0B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7B41AD4C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21A247AE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69A4967B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6A2DD655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7B84590F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1F59A104" w14:textId="0DE5F759" w:rsidR="00AE5E8E" w:rsidRPr="00B352F2" w:rsidRDefault="00290AAF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  <w:r w:rsidRPr="00B352F2">
              <w:rPr>
                <w:rFonts w:ascii="Calibri" w:hAnsi="Calibri" w:cs="Calibri"/>
                <w:noProof/>
                <w:color w:val="2C567A" w:themeColor="accent1"/>
                <w:sz w:val="28"/>
                <w:szCs w:val="28"/>
              </w:rPr>
              <w:drawing>
                <wp:inline distT="0" distB="0" distL="0" distR="0" wp14:anchorId="4A4ECF26" wp14:editId="4C6DB906">
                  <wp:extent cx="1767737" cy="21431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60" cy="2256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82E700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54E4CEF4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68E44C51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1950ABED" w14:textId="5BC71BB8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46E0572C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277D160B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  <w:p w14:paraId="04C35C6C" w14:textId="77777777" w:rsidR="00AE5E8E" w:rsidRPr="00B352F2" w:rsidRDefault="00AE5E8E">
            <w:pPr>
              <w:pStyle w:val="BodyText"/>
              <w:kinsoku w:val="0"/>
              <w:overflowPunct w:val="0"/>
              <w:rPr>
                <w:rFonts w:ascii="Calibri" w:hAnsi="Calibri" w:cs="Calibri"/>
                <w:color w:val="2C567A" w:themeColor="accent1"/>
                <w:sz w:val="28"/>
                <w:szCs w:val="28"/>
              </w:rPr>
            </w:pPr>
          </w:p>
        </w:tc>
        <w:tc>
          <w:tcPr>
            <w:tcW w:w="423" w:type="dxa"/>
            <w:vMerge/>
          </w:tcPr>
          <w:p w14:paraId="55BD461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936DCA9" w14:textId="77777777" w:rsidR="003D1B71" w:rsidRPr="00590471" w:rsidRDefault="003D1B71" w:rsidP="00222466"/>
        </w:tc>
      </w:tr>
      <w:tr w:rsidR="00AE5E8E" w14:paraId="236EAC86" w14:textId="77777777" w:rsidTr="003D1B71">
        <w:trPr>
          <w:trHeight w:val="543"/>
        </w:trPr>
        <w:tc>
          <w:tcPr>
            <w:tcW w:w="720" w:type="dxa"/>
          </w:tcPr>
          <w:p w14:paraId="5517EDD6" w14:textId="77777777" w:rsidR="00AE5E8E" w:rsidRDefault="00AE5E8E" w:rsidP="00AE5E8E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20C0BDA" w14:textId="77777777" w:rsidR="00AE5E8E" w:rsidRPr="00376291" w:rsidRDefault="00AE5E8E" w:rsidP="00AE5E8E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848E04" wp14:editId="56492218">
                      <wp:extent cx="337820" cy="337185"/>
                      <wp:effectExtent l="0" t="0" r="5080" b="5715"/>
                      <wp:docPr id="1" name="Group 1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2" name="Freeform: Shape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F478EC" id="Group 1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9LIUjQAAJE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32F6D41" w14:textId="77777777" w:rsidR="00AE5E8E" w:rsidRDefault="00AE5E8E" w:rsidP="00AE5E8E">
            <w:pPr>
              <w:pStyle w:val="Information"/>
            </w:pPr>
            <w:r>
              <w:t xml:space="preserve">John’s cell  </w:t>
            </w:r>
          </w:p>
          <w:p w14:paraId="7D7F4641" w14:textId="77777777" w:rsidR="00AE5E8E" w:rsidRPr="00380FD1" w:rsidRDefault="00AE5E8E" w:rsidP="00AE5E8E">
            <w:pPr>
              <w:pStyle w:val="Information"/>
            </w:pPr>
            <w:r>
              <w:t>941-585-7573</w:t>
            </w:r>
          </w:p>
        </w:tc>
        <w:tc>
          <w:tcPr>
            <w:tcW w:w="423" w:type="dxa"/>
            <w:vMerge/>
          </w:tcPr>
          <w:p w14:paraId="16B71E55" w14:textId="77777777" w:rsidR="00AE5E8E" w:rsidRDefault="00AE5E8E" w:rsidP="00AE5E8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A1359F4" w14:textId="77777777" w:rsidR="00AE5E8E" w:rsidRDefault="00AE5E8E" w:rsidP="00AE5E8E">
            <w:pPr>
              <w:pStyle w:val="Heading1"/>
            </w:pPr>
          </w:p>
        </w:tc>
      </w:tr>
      <w:tr w:rsidR="00AE5E8E" w14:paraId="530B6E8C" w14:textId="77777777" w:rsidTr="003D1B71">
        <w:trPr>
          <w:trHeight w:val="183"/>
        </w:trPr>
        <w:tc>
          <w:tcPr>
            <w:tcW w:w="720" w:type="dxa"/>
          </w:tcPr>
          <w:p w14:paraId="67DD6413" w14:textId="77777777" w:rsidR="00AE5E8E" w:rsidRPr="00376291" w:rsidRDefault="00AE5E8E" w:rsidP="00AE5E8E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3550D1D" w14:textId="77777777" w:rsidR="00AE5E8E" w:rsidRPr="00376291" w:rsidRDefault="00AE5E8E" w:rsidP="00AE5E8E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0E4CDB3" w14:textId="77777777" w:rsidR="00AE5E8E" w:rsidRDefault="00AE5E8E" w:rsidP="00AE5E8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4B446C3" w14:textId="77777777" w:rsidR="00AE5E8E" w:rsidRDefault="00AE5E8E" w:rsidP="00AE5E8E">
            <w:pPr>
              <w:pStyle w:val="Heading1"/>
            </w:pPr>
          </w:p>
        </w:tc>
      </w:tr>
      <w:tr w:rsidR="00AE5E8E" w14:paraId="7D66CDA7" w14:textId="77777777" w:rsidTr="003D1B71">
        <w:trPr>
          <w:trHeight w:val="624"/>
        </w:trPr>
        <w:tc>
          <w:tcPr>
            <w:tcW w:w="720" w:type="dxa"/>
          </w:tcPr>
          <w:p w14:paraId="789CC42D" w14:textId="77777777" w:rsidR="00AE5E8E" w:rsidRDefault="00AE5E8E" w:rsidP="00AE5E8E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11EF1F4" w14:textId="77777777" w:rsidR="00AE5E8E" w:rsidRPr="00376291" w:rsidRDefault="00AE5E8E" w:rsidP="00AE5E8E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ADC943" wp14:editId="7C0EE14F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6EA1F1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B34DE02" w14:textId="77777777" w:rsidR="00AE5E8E" w:rsidRDefault="00AE5E8E" w:rsidP="00AE5E8E">
            <w:pPr>
              <w:pStyle w:val="Information"/>
            </w:pPr>
            <w:r>
              <w:t xml:space="preserve">Cindy’s cell  </w:t>
            </w:r>
          </w:p>
          <w:p w14:paraId="0635A755" w14:textId="77777777" w:rsidR="00AE5E8E" w:rsidRPr="00380FD1" w:rsidRDefault="00AE5E8E" w:rsidP="00AE5E8E">
            <w:pPr>
              <w:pStyle w:val="Information"/>
            </w:pPr>
            <w:r>
              <w:t>941-585-7570</w:t>
            </w:r>
          </w:p>
        </w:tc>
        <w:tc>
          <w:tcPr>
            <w:tcW w:w="423" w:type="dxa"/>
            <w:vMerge/>
          </w:tcPr>
          <w:p w14:paraId="5361089F" w14:textId="77777777" w:rsidR="00AE5E8E" w:rsidRDefault="00AE5E8E" w:rsidP="00AE5E8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C94A410" w14:textId="77777777" w:rsidR="00AE5E8E" w:rsidRDefault="00AE5E8E" w:rsidP="00AE5E8E">
            <w:pPr>
              <w:pStyle w:val="Heading1"/>
            </w:pPr>
          </w:p>
        </w:tc>
      </w:tr>
      <w:tr w:rsidR="00AE5E8E" w14:paraId="106B8C44" w14:textId="77777777" w:rsidTr="003D1B71">
        <w:trPr>
          <w:trHeight w:val="183"/>
        </w:trPr>
        <w:tc>
          <w:tcPr>
            <w:tcW w:w="720" w:type="dxa"/>
          </w:tcPr>
          <w:p w14:paraId="6BEC89AF" w14:textId="77777777" w:rsidR="00AE5E8E" w:rsidRPr="00376291" w:rsidRDefault="00AE5E8E" w:rsidP="00AE5E8E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C6AEEE4" w14:textId="77777777" w:rsidR="00AE5E8E" w:rsidRPr="00376291" w:rsidRDefault="00AE5E8E" w:rsidP="00AE5E8E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D5B8575" w14:textId="77777777" w:rsidR="00AE5E8E" w:rsidRDefault="00AE5E8E" w:rsidP="00AE5E8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B1BB13F" w14:textId="77777777" w:rsidR="00AE5E8E" w:rsidRDefault="00AE5E8E" w:rsidP="00AE5E8E">
            <w:pPr>
              <w:pStyle w:val="Heading1"/>
            </w:pPr>
          </w:p>
        </w:tc>
      </w:tr>
      <w:tr w:rsidR="00AE5E8E" w14:paraId="2DD721C7" w14:textId="77777777" w:rsidTr="003D1B71">
        <w:trPr>
          <w:trHeight w:val="633"/>
        </w:trPr>
        <w:tc>
          <w:tcPr>
            <w:tcW w:w="720" w:type="dxa"/>
          </w:tcPr>
          <w:p w14:paraId="08F0C008" w14:textId="77777777" w:rsidR="00AE5E8E" w:rsidRDefault="00AE5E8E" w:rsidP="00AE5E8E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703B6A5" w14:textId="77777777" w:rsidR="00AE5E8E" w:rsidRPr="00376291" w:rsidRDefault="00AE5E8E" w:rsidP="00AE5E8E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E688F6" wp14:editId="6421298B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8AE2C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4829337" w14:textId="77777777" w:rsidR="00AE5E8E" w:rsidRPr="00380FD1" w:rsidRDefault="00AE5E8E" w:rsidP="00AE5E8E">
            <w:pPr>
              <w:pStyle w:val="Information"/>
            </w:pPr>
            <w:r>
              <w:t>batcave@kw.com</w:t>
            </w:r>
          </w:p>
        </w:tc>
        <w:tc>
          <w:tcPr>
            <w:tcW w:w="423" w:type="dxa"/>
            <w:vMerge/>
          </w:tcPr>
          <w:p w14:paraId="20564C18" w14:textId="77777777" w:rsidR="00AE5E8E" w:rsidRDefault="00AE5E8E" w:rsidP="00AE5E8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9B20784" w14:textId="77777777" w:rsidR="00AE5E8E" w:rsidRDefault="00AE5E8E" w:rsidP="00AE5E8E">
            <w:pPr>
              <w:pStyle w:val="Heading1"/>
            </w:pPr>
          </w:p>
        </w:tc>
      </w:tr>
      <w:tr w:rsidR="00AE5E8E" w14:paraId="3CB715B1" w14:textId="77777777" w:rsidTr="003D1B71">
        <w:trPr>
          <w:trHeight w:val="174"/>
        </w:trPr>
        <w:tc>
          <w:tcPr>
            <w:tcW w:w="720" w:type="dxa"/>
          </w:tcPr>
          <w:p w14:paraId="3137AC6E" w14:textId="77777777" w:rsidR="00AE5E8E" w:rsidRPr="00376291" w:rsidRDefault="00AE5E8E" w:rsidP="00AE5E8E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FDEC955" w14:textId="77777777" w:rsidR="00AE5E8E" w:rsidRPr="00376291" w:rsidRDefault="00AE5E8E" w:rsidP="00AE5E8E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0DEA5C2" w14:textId="77777777" w:rsidR="00AE5E8E" w:rsidRDefault="00AE5E8E" w:rsidP="00AE5E8E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889E22F" w14:textId="77777777" w:rsidR="00AE5E8E" w:rsidRDefault="00AE5E8E" w:rsidP="00AE5E8E">
            <w:pPr>
              <w:pStyle w:val="Heading1"/>
            </w:pPr>
          </w:p>
        </w:tc>
      </w:tr>
      <w:tr w:rsidR="00AE5E8E" w14:paraId="59091BFF" w14:textId="77777777" w:rsidTr="003D1B71">
        <w:trPr>
          <w:trHeight w:val="633"/>
        </w:trPr>
        <w:tc>
          <w:tcPr>
            <w:tcW w:w="720" w:type="dxa"/>
          </w:tcPr>
          <w:p w14:paraId="56C8015D" w14:textId="77777777" w:rsidR="00AE5E8E" w:rsidRDefault="00AE5E8E" w:rsidP="00AE5E8E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1E9335C" w14:textId="77777777" w:rsidR="00AE5E8E" w:rsidRPr="00376291" w:rsidRDefault="00AE5E8E" w:rsidP="00AE5E8E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7A6443CF" w14:textId="77777777" w:rsidR="00AE5E8E" w:rsidRPr="00380FD1" w:rsidRDefault="00AE5E8E" w:rsidP="00AE5E8E">
            <w:pPr>
              <w:pStyle w:val="Information"/>
            </w:pPr>
          </w:p>
        </w:tc>
        <w:tc>
          <w:tcPr>
            <w:tcW w:w="423" w:type="dxa"/>
            <w:vMerge/>
          </w:tcPr>
          <w:p w14:paraId="738A51E9" w14:textId="77777777" w:rsidR="00AE5E8E" w:rsidRDefault="00AE5E8E" w:rsidP="00AE5E8E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C753F46" w14:textId="77777777" w:rsidR="00AE5E8E" w:rsidRDefault="00AE5E8E" w:rsidP="00AE5E8E">
            <w:pPr>
              <w:pStyle w:val="Heading1"/>
            </w:pPr>
          </w:p>
        </w:tc>
      </w:tr>
      <w:tr w:rsidR="00AE5E8E" w14:paraId="7035FCAE" w14:textId="77777777" w:rsidTr="003D1B71">
        <w:trPr>
          <w:trHeight w:val="2448"/>
        </w:trPr>
        <w:tc>
          <w:tcPr>
            <w:tcW w:w="720" w:type="dxa"/>
          </w:tcPr>
          <w:p w14:paraId="4D83EEFC" w14:textId="77777777" w:rsidR="00AE5E8E" w:rsidRPr="0056708E" w:rsidRDefault="00AE5E8E" w:rsidP="00AE5E8E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9742238" w14:textId="77777777" w:rsidR="00AE5E8E" w:rsidRPr="0056708E" w:rsidRDefault="00AE5E8E" w:rsidP="00AE5E8E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5751B507" w14:textId="77777777" w:rsidR="00AE5E8E" w:rsidRDefault="00AE5E8E" w:rsidP="00AE5E8E"/>
        </w:tc>
        <w:tc>
          <w:tcPr>
            <w:tcW w:w="6607" w:type="dxa"/>
            <w:vMerge/>
          </w:tcPr>
          <w:p w14:paraId="749AC2F4" w14:textId="77777777" w:rsidR="00AE5E8E" w:rsidRDefault="00AE5E8E" w:rsidP="00AE5E8E"/>
        </w:tc>
      </w:tr>
    </w:tbl>
    <w:p w14:paraId="622B8ABB" w14:textId="4DD211E4" w:rsidR="007F5B63" w:rsidRPr="00CE1E3D" w:rsidRDefault="00EB7E6F" w:rsidP="006D79A8">
      <w:pPr>
        <w:pStyle w:val="BodyText"/>
      </w:pPr>
      <w:r>
        <w:t xml:space="preserve"> </w:t>
      </w: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3D279E" w14:textId="77777777" w:rsidR="00785900" w:rsidRDefault="00785900" w:rsidP="00590471">
      <w:r>
        <w:separator/>
      </w:r>
    </w:p>
  </w:endnote>
  <w:endnote w:type="continuationSeparator" w:id="0">
    <w:p w14:paraId="44F4372B" w14:textId="77777777" w:rsidR="00785900" w:rsidRDefault="0078590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7481F2" w14:textId="77777777" w:rsidR="00785900" w:rsidRDefault="00785900" w:rsidP="00590471">
      <w:r>
        <w:separator/>
      </w:r>
    </w:p>
  </w:footnote>
  <w:footnote w:type="continuationSeparator" w:id="0">
    <w:p w14:paraId="5BB8F856" w14:textId="77777777" w:rsidR="00785900" w:rsidRDefault="0078590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E3DDA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6F146BD" wp14:editId="3133A00C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4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5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D6B8DD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SSWJwSeBopEk2N5QKmIBiYSlWN5mBzLA0pF&#10;NDCRqBzLw+RYHsqxhMDqBeVYHibH8oBSyW1gciwP5VhC4FVBkWhyLA/lWELgaaBINDmWh3IsIfA0&#10;UCSaHMtDOZYQWBoox/IwOZaHciwh8DRQJJocy0M5lhB4GigSTY7loRxLCDwNFIkmx/JQjiUEngaK&#10;RJNjeSjHEgJHg6dyLCHwMhCO5WlyLE/lWELgaSCz89PkWJ7KsYTA00Bm56fJsTyVYwmBp4GsE58m&#10;x/JUjiUEngayTny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C75A15"/>
    <w:multiLevelType w:val="hybridMultilevel"/>
    <w:tmpl w:val="55D2C5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F66366"/>
    <w:multiLevelType w:val="hybridMultilevel"/>
    <w:tmpl w:val="60A2A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087"/>
    <w:rsid w:val="00040D00"/>
    <w:rsid w:val="00060042"/>
    <w:rsid w:val="0008685D"/>
    <w:rsid w:val="00090860"/>
    <w:rsid w:val="000A2662"/>
    <w:rsid w:val="000C3917"/>
    <w:rsid w:val="000D5855"/>
    <w:rsid w:val="00112FD7"/>
    <w:rsid w:val="00150ABD"/>
    <w:rsid w:val="00170B25"/>
    <w:rsid w:val="00182183"/>
    <w:rsid w:val="001946FC"/>
    <w:rsid w:val="001A4653"/>
    <w:rsid w:val="001B4F07"/>
    <w:rsid w:val="002115A4"/>
    <w:rsid w:val="00222466"/>
    <w:rsid w:val="00222CEE"/>
    <w:rsid w:val="002450A8"/>
    <w:rsid w:val="0024753C"/>
    <w:rsid w:val="00276026"/>
    <w:rsid w:val="00290AAF"/>
    <w:rsid w:val="00290E90"/>
    <w:rsid w:val="00291D4C"/>
    <w:rsid w:val="002B4549"/>
    <w:rsid w:val="002C7659"/>
    <w:rsid w:val="002D68C3"/>
    <w:rsid w:val="00301832"/>
    <w:rsid w:val="00310F17"/>
    <w:rsid w:val="00317EBD"/>
    <w:rsid w:val="00322A46"/>
    <w:rsid w:val="003326CB"/>
    <w:rsid w:val="00353B60"/>
    <w:rsid w:val="00376291"/>
    <w:rsid w:val="00380FD1"/>
    <w:rsid w:val="00383248"/>
    <w:rsid w:val="00383D02"/>
    <w:rsid w:val="00385DE7"/>
    <w:rsid w:val="003B6229"/>
    <w:rsid w:val="003D0752"/>
    <w:rsid w:val="003D1B71"/>
    <w:rsid w:val="00435087"/>
    <w:rsid w:val="0049398F"/>
    <w:rsid w:val="00497145"/>
    <w:rsid w:val="004C60FC"/>
    <w:rsid w:val="004E158A"/>
    <w:rsid w:val="00534717"/>
    <w:rsid w:val="00565C77"/>
    <w:rsid w:val="0056708E"/>
    <w:rsid w:val="005801E5"/>
    <w:rsid w:val="00590471"/>
    <w:rsid w:val="005D01FA"/>
    <w:rsid w:val="005D24A2"/>
    <w:rsid w:val="00613119"/>
    <w:rsid w:val="00653E17"/>
    <w:rsid w:val="00666B18"/>
    <w:rsid w:val="00673AD8"/>
    <w:rsid w:val="006A08E8"/>
    <w:rsid w:val="006D79A8"/>
    <w:rsid w:val="006E2EEF"/>
    <w:rsid w:val="0072353B"/>
    <w:rsid w:val="00724769"/>
    <w:rsid w:val="00733693"/>
    <w:rsid w:val="007575B6"/>
    <w:rsid w:val="00785900"/>
    <w:rsid w:val="0079442E"/>
    <w:rsid w:val="007B3C81"/>
    <w:rsid w:val="007D67CA"/>
    <w:rsid w:val="007E668F"/>
    <w:rsid w:val="007F0572"/>
    <w:rsid w:val="007F5B63"/>
    <w:rsid w:val="00803A0A"/>
    <w:rsid w:val="00837D43"/>
    <w:rsid w:val="00840DFF"/>
    <w:rsid w:val="0084423A"/>
    <w:rsid w:val="00846CB9"/>
    <w:rsid w:val="00851674"/>
    <w:rsid w:val="008566AA"/>
    <w:rsid w:val="008732A3"/>
    <w:rsid w:val="008A1E6E"/>
    <w:rsid w:val="008C024F"/>
    <w:rsid w:val="008C2CFC"/>
    <w:rsid w:val="00912DC8"/>
    <w:rsid w:val="009475DC"/>
    <w:rsid w:val="00947F93"/>
    <w:rsid w:val="00967B93"/>
    <w:rsid w:val="00973DDE"/>
    <w:rsid w:val="009D090F"/>
    <w:rsid w:val="009F00EC"/>
    <w:rsid w:val="00A169D7"/>
    <w:rsid w:val="00A31464"/>
    <w:rsid w:val="00A31B16"/>
    <w:rsid w:val="00A33613"/>
    <w:rsid w:val="00A47A8D"/>
    <w:rsid w:val="00A56594"/>
    <w:rsid w:val="00A9620F"/>
    <w:rsid w:val="00AC6C7E"/>
    <w:rsid w:val="00AE5E8E"/>
    <w:rsid w:val="00B026C6"/>
    <w:rsid w:val="00B05A7B"/>
    <w:rsid w:val="00B26246"/>
    <w:rsid w:val="00B352F2"/>
    <w:rsid w:val="00B4158A"/>
    <w:rsid w:val="00B6466C"/>
    <w:rsid w:val="00B8205E"/>
    <w:rsid w:val="00BA0BFC"/>
    <w:rsid w:val="00BB1B5D"/>
    <w:rsid w:val="00BB4970"/>
    <w:rsid w:val="00BC22C7"/>
    <w:rsid w:val="00BC536E"/>
    <w:rsid w:val="00BD195A"/>
    <w:rsid w:val="00BE3114"/>
    <w:rsid w:val="00C07240"/>
    <w:rsid w:val="00C14078"/>
    <w:rsid w:val="00C1485D"/>
    <w:rsid w:val="00C17F83"/>
    <w:rsid w:val="00C273EB"/>
    <w:rsid w:val="00C419DF"/>
    <w:rsid w:val="00C61E1E"/>
    <w:rsid w:val="00CE1E3D"/>
    <w:rsid w:val="00D053FA"/>
    <w:rsid w:val="00D525D5"/>
    <w:rsid w:val="00D70BF8"/>
    <w:rsid w:val="00D74D81"/>
    <w:rsid w:val="00DA398E"/>
    <w:rsid w:val="00DC3F0A"/>
    <w:rsid w:val="00DE3259"/>
    <w:rsid w:val="00E26AED"/>
    <w:rsid w:val="00E402D6"/>
    <w:rsid w:val="00E73AB8"/>
    <w:rsid w:val="00E90A60"/>
    <w:rsid w:val="00EB7E6F"/>
    <w:rsid w:val="00ED47F7"/>
    <w:rsid w:val="00EE6632"/>
    <w:rsid w:val="00EE7E09"/>
    <w:rsid w:val="00F0223C"/>
    <w:rsid w:val="00F3235D"/>
    <w:rsid w:val="00F32393"/>
    <w:rsid w:val="00F878BD"/>
    <w:rsid w:val="00FB1D7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261563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tca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2020-07-31T21:18:00Z</dcterms:created>
  <dcterms:modified xsi:type="dcterms:W3CDTF">2020-07-31T21:18:00Z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