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-Accent3"/>
        <w:tblW w:w="4939" w:type="pct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op table has main postcard text. Bottom table has address of sender and recipient"/>
      </w:tblPr>
      <w:tblGrid>
        <w:gridCol w:w="7164"/>
        <w:gridCol w:w="7345"/>
      </w:tblGrid>
      <w:tr w:rsidR="00620DEC" w:rsidRPr="00DE389F" w14:paraId="6F4517E7" w14:textId="77777777" w:rsidTr="00790A7E">
        <w:trPr>
          <w:trHeight w:hRule="exact" w:val="4954"/>
        </w:trPr>
        <w:tc>
          <w:tcPr>
            <w:tcW w:w="7164" w:type="dxa"/>
            <w:tcMar>
              <w:right w:w="576" w:type="dxa"/>
            </w:tcMar>
          </w:tcPr>
          <w:p w14:paraId="4C51739C" w14:textId="6223B74D" w:rsidR="00620DEC" w:rsidRPr="00DE389F" w:rsidRDefault="004D600F" w:rsidP="00334D70">
            <w:pPr>
              <w:pStyle w:val="Log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468884A" wp14:editId="5D0FEC40">
                      <wp:simplePos x="0" y="0"/>
                      <wp:positionH relativeFrom="margin">
                        <wp:posOffset>-622935</wp:posOffset>
                      </wp:positionH>
                      <wp:positionV relativeFrom="paragraph">
                        <wp:posOffset>1136146</wp:posOffset>
                      </wp:positionV>
                      <wp:extent cx="3025588" cy="209836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5588" cy="2098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9A31B2" w14:textId="3D52D843" w:rsidR="00DE2A66" w:rsidRPr="004D600F" w:rsidRDefault="00DE2A66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Harbor Crest</w:t>
                                  </w:r>
                                </w:p>
                                <w:p w14:paraId="069BC9C0" w14:textId="77777777" w:rsidR="00DE2A66" w:rsidRPr="004D600F" w:rsidRDefault="00DE2A66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Unit 105B</w:t>
                                  </w:r>
                                </w:p>
                                <w:p w14:paraId="3519570E" w14:textId="2E3F4ADF" w:rsidR="00DE2A66" w:rsidRPr="004D600F" w:rsidRDefault="00DE2A66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Under Contract</w:t>
                                  </w:r>
                                </w:p>
                                <w:p w14:paraId="08BB9AEF" w14:textId="153D4167" w:rsidR="00DE2A66" w:rsidRPr="004D600F" w:rsidRDefault="00DE2A66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in Less than 1 Week                    CALL ME</w:t>
                                  </w:r>
                                </w:p>
                                <w:p w14:paraId="6A02D47F" w14:textId="77777777" w:rsidR="004D600F" w:rsidRDefault="004D600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6888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49.05pt;margin-top:89.45pt;width:238.25pt;height:165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" filled="f" stroked="f">
                      <v:fill o:detectmouseclick="t"/>
                      <v:textbox>
                        <w:txbxContent>
                          <w:p w14:paraId="0A9A31B2" w14:textId="3D52D843" w:rsidR="00DE2A66" w:rsidRPr="004D600F" w:rsidRDefault="00DE2A66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Harbor Crest</w:t>
                            </w:r>
                          </w:p>
                          <w:p w14:paraId="069BC9C0" w14:textId="77777777" w:rsidR="00DE2A66" w:rsidRPr="004D600F" w:rsidRDefault="00DE2A66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Unit 105B</w:t>
                            </w:r>
                          </w:p>
                          <w:p w14:paraId="3519570E" w14:textId="2E3F4ADF" w:rsidR="00DE2A66" w:rsidRPr="004D600F" w:rsidRDefault="00DE2A66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Under Contract</w:t>
                            </w:r>
                          </w:p>
                          <w:p w14:paraId="08BB9AEF" w14:textId="153D4167" w:rsidR="00DE2A66" w:rsidRPr="004D600F" w:rsidRDefault="00DE2A66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in Less than 1 Week                    CALL ME</w:t>
                            </w:r>
                          </w:p>
                          <w:p w14:paraId="6A02D47F" w14:textId="77777777" w:rsidR="004D600F" w:rsidRDefault="004D600F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E2A6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07BFFBF" wp14:editId="1E973F0E">
                      <wp:simplePos x="0" y="0"/>
                      <wp:positionH relativeFrom="column">
                        <wp:posOffset>-884630</wp:posOffset>
                      </wp:positionH>
                      <wp:positionV relativeFrom="paragraph">
                        <wp:posOffset>1257524</wp:posOffset>
                      </wp:positionV>
                      <wp:extent cx="1828800" cy="1828800"/>
                      <wp:effectExtent l="0" t="0" r="0" b="444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2578A7" w14:textId="3C8D165A" w:rsidR="00DE2A66" w:rsidRPr="00DE2A66" w:rsidRDefault="00DE2A66" w:rsidP="00DE2A66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BFFBF" id="Text Box 2" o:spid="_x0000_s1027" type="#_x0000_t202" style="position:absolute;left:0;text-align:left;margin-left:-69.65pt;margin-top:99pt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" filled="f" stroked="f">
                      <v:fill o:detectmouseclick="t"/>
                      <v:textbox style="mso-fit-shape-to-text:t">
                        <w:txbxContent>
                          <w:p w14:paraId="3D2578A7" w14:textId="3C8D165A" w:rsidR="00DE2A66" w:rsidRPr="00DE2A66" w:rsidRDefault="00DE2A66" w:rsidP="00DE2A66"/>
                        </w:txbxContent>
                      </v:textbox>
                    </v:shape>
                  </w:pict>
                </mc:Fallback>
              </mc:AlternateContent>
            </w:r>
            <w:r w:rsidR="00790A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B462D1" wp14:editId="4F3259E8">
                      <wp:simplePos x="0" y="0"/>
                      <wp:positionH relativeFrom="column">
                        <wp:posOffset>1760337</wp:posOffset>
                      </wp:positionH>
                      <wp:positionV relativeFrom="paragraph">
                        <wp:posOffset>1295637</wp:posOffset>
                      </wp:positionV>
                      <wp:extent cx="852996" cy="476101"/>
                      <wp:effectExtent l="0" t="114300" r="0" b="11493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51105">
                                <a:off x="0" y="0"/>
                                <a:ext cx="852996" cy="4761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04478E" w14:textId="6F50AF49" w:rsidR="001A5B95" w:rsidRPr="001A5B95" w:rsidRDefault="001A5B95" w:rsidP="001A5B95">
                                  <w:pPr>
                                    <w:pStyle w:val="Heading3"/>
                                    <w:rPr>
                                      <w:rFonts w:ascii="Algerian" w:hAnsi="Algerian"/>
                                      <w:noProof/>
                                    </w:rPr>
                                  </w:pPr>
                                  <w:r w:rsidRPr="001A5B95">
                                    <w:rPr>
                                      <w:rFonts w:ascii="Algerian" w:hAnsi="Algerian"/>
                                      <w:noProof/>
                                    </w:rPr>
                                    <w:t>Sold BY</w:t>
                                  </w:r>
                                </w:p>
                                <w:p w14:paraId="378F90A3" w14:textId="77777777" w:rsidR="001A5B95" w:rsidRDefault="001A5B9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462D1" id="Text Box 1" o:spid="_x0000_s1028" type="#_x0000_t202" style="position:absolute;left:0;text-align:left;margin-left:138.6pt;margin-top:102pt;width:67.15pt;height:37.5pt;rotation:-158258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" filled="f" stroked="f">
                      <v:textbox>
                        <w:txbxContent>
                          <w:p w14:paraId="4804478E" w14:textId="6F50AF49" w:rsidR="001A5B95" w:rsidRPr="001A5B95" w:rsidRDefault="001A5B95" w:rsidP="001A5B95">
                            <w:pPr>
                              <w:pStyle w:val="Heading3"/>
                              <w:rPr>
                                <w:rFonts w:ascii="Algerian" w:hAnsi="Algerian"/>
                                <w:noProof/>
                              </w:rPr>
                            </w:pPr>
                            <w:r w:rsidRPr="001A5B95">
                              <w:rPr>
                                <w:rFonts w:ascii="Algerian" w:hAnsi="Algerian"/>
                                <w:noProof/>
                              </w:rPr>
                              <w:t>Sold BY</w:t>
                            </w:r>
                          </w:p>
                          <w:p w14:paraId="378F90A3" w14:textId="77777777" w:rsidR="001A5B95" w:rsidRDefault="001A5B95"/>
                        </w:txbxContent>
                      </v:textbox>
                    </v:shape>
                  </w:pict>
                </mc:Fallback>
              </mc:AlternateContent>
            </w:r>
            <w:r w:rsidR="00790A7E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3940344" wp14:editId="34ECE0ED">
                  <wp:simplePos x="0" y="0"/>
                  <wp:positionH relativeFrom="column">
                    <wp:posOffset>1731512</wp:posOffset>
                  </wp:positionH>
                  <wp:positionV relativeFrom="paragraph">
                    <wp:posOffset>725849</wp:posOffset>
                  </wp:positionV>
                  <wp:extent cx="2970028" cy="226822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ppy hous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007" cy="2274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0A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511CCE" wp14:editId="2BEF9581">
                      <wp:simplePos x="0" y="0"/>
                      <wp:positionH relativeFrom="column">
                        <wp:posOffset>-139818</wp:posOffset>
                      </wp:positionH>
                      <wp:positionV relativeFrom="paragraph">
                        <wp:posOffset>2835</wp:posOffset>
                      </wp:positionV>
                      <wp:extent cx="4325147" cy="18288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5147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C0A9AC" w14:textId="352D1AC5" w:rsidR="001A5B95" w:rsidRPr="001A5B95" w:rsidRDefault="001A5B95" w:rsidP="001A5B95">
                                  <w:pPr>
                                    <w:pStyle w:val="Logo"/>
                                    <w:rPr>
                                      <w:noProof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A5B95">
                                    <w:rPr>
                                      <w:noProof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WE SPECIALIZE IN SELLING HOMES OTHERS </w:t>
                                  </w:r>
                                  <w:r w:rsidR="00790A7E">
                                    <w:rPr>
                                      <w:noProof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HAVEN’T  CALL US TO MAKE YOUR HOME A  </w:t>
                                  </w:r>
                                  <w:r w:rsidR="00790A7E" w:rsidRPr="00790A7E">
                                    <w:rPr>
                                      <w:rFonts w:ascii="Algerian" w:hAnsi="Algerian"/>
                                      <w:b/>
                                      <w:noProof/>
                                      <w:color w:val="FF0000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SOLD</w:t>
                                  </w:r>
                                  <w:r w:rsidR="00790A7E">
                                    <w:rPr>
                                      <w:noProof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HOME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511CCE" id="Text Box 5" o:spid="_x0000_s1029" type="#_x0000_t202" style="position:absolute;left:0;text-align:left;margin-left:-11pt;margin-top:.2pt;width:340.5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" filled="f" stroked="f">
                      <v:textbox style="mso-fit-shape-to-text:t">
                        <w:txbxContent>
                          <w:p w14:paraId="26C0A9AC" w14:textId="352D1AC5" w:rsidR="001A5B95" w:rsidRPr="001A5B95" w:rsidRDefault="001A5B95" w:rsidP="001A5B95">
                            <w:pPr>
                              <w:pStyle w:val="Logo"/>
                              <w:rPr>
                                <w:noProof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5B95">
                              <w:rPr>
                                <w:noProof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SPECIALIZE IN SELLING HOMES OTHERS </w:t>
                            </w:r>
                            <w:r w:rsidR="00790A7E">
                              <w:rPr>
                                <w:noProof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HAVEN’T  CALL US TO MAKE YOUR HOME A  </w:t>
                            </w:r>
                            <w:r w:rsidR="00790A7E" w:rsidRPr="00790A7E">
                              <w:rPr>
                                <w:rFonts w:ascii="Algerian" w:hAnsi="Algerian"/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SOLD</w:t>
                            </w:r>
                            <w:r w:rsidR="00790A7E">
                              <w:rPr>
                                <w:noProof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44" w:type="dxa"/>
            <w:tcMar>
              <w:left w:w="576" w:type="dxa"/>
            </w:tcMar>
          </w:tcPr>
          <w:p w14:paraId="5B902A33" w14:textId="6612C803" w:rsidR="00790A7E" w:rsidRPr="001A5B95" w:rsidRDefault="004D600F" w:rsidP="00790A7E">
            <w:pPr>
              <w:pStyle w:val="Logo"/>
              <w:rPr>
                <w:noProof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B78EEB0" wp14:editId="0C4F3D15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1253490</wp:posOffset>
                      </wp:positionV>
                      <wp:extent cx="1828800" cy="1828800"/>
                      <wp:effectExtent l="0" t="0" r="0" b="762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0AD709" w14:textId="2BCF1ACA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Harbor Crest</w:t>
                                  </w:r>
                                </w:p>
                                <w:p w14:paraId="05A41056" w14:textId="43437799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Unit 105B</w:t>
                                  </w:r>
                                </w:p>
                                <w:p w14:paraId="762FD9C4" w14:textId="0E4FF59D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Under Contract in</w:t>
                                  </w:r>
                                </w:p>
                                <w:p w14:paraId="3A81333C" w14:textId="2C8E3106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Less than 1 Week</w:t>
                                  </w:r>
                                </w:p>
                                <w:p w14:paraId="67E21D2D" w14:textId="27D23B43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CALL 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78EEB0" id="Text Box 8" o:spid="_x0000_s1030" type="#_x0000_t202" style="position:absolute;left:0;text-align:left;margin-left:-8.2pt;margin-top:98.7pt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1a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" filled="f" stroked="f">
                      <v:fill o:detectmouseclick="t"/>
                      <v:textbox style="mso-fit-shape-to-text:t">
                        <w:txbxContent>
                          <w:p w14:paraId="5D0AD709" w14:textId="2BCF1ACA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Harbor Crest</w:t>
                            </w:r>
                          </w:p>
                          <w:p w14:paraId="05A41056" w14:textId="43437799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Unit 105B</w:t>
                            </w:r>
                          </w:p>
                          <w:p w14:paraId="762FD9C4" w14:textId="0E4FF59D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Under Contract in</w:t>
                            </w:r>
                          </w:p>
                          <w:p w14:paraId="3A81333C" w14:textId="2C8E3106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Less than 1 Week</w:t>
                            </w:r>
                          </w:p>
                          <w:p w14:paraId="67E21D2D" w14:textId="27D23B43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CALL 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0A7E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7AD0DAD" wp14:editId="02ED5418">
                  <wp:simplePos x="0" y="0"/>
                  <wp:positionH relativeFrom="column">
                    <wp:posOffset>1978291</wp:posOffset>
                  </wp:positionH>
                  <wp:positionV relativeFrom="paragraph">
                    <wp:posOffset>873480</wp:posOffset>
                  </wp:positionV>
                  <wp:extent cx="2970028" cy="226822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ppy hous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28" cy="22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0A7E" w:rsidRPr="001A5B95">
              <w:rPr>
                <w:noProof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WE SPECIALIZE IN SELLING HOMES OTHERS </w:t>
            </w:r>
            <w:r w:rsidR="00790A7E">
              <w:rPr>
                <w:noProof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HAVEN’T  CALL US TO MAKE YOUR HOME A </w:t>
            </w:r>
            <w:r w:rsidR="00790A7E" w:rsidRPr="00790A7E">
              <w:rPr>
                <w:rFonts w:ascii="Algerian" w:hAnsi="Algerian"/>
                <w:b/>
                <w:noProof/>
                <w:color w:val="FF000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SOLD</w:t>
            </w:r>
            <w:r w:rsidR="00790A7E">
              <w:rPr>
                <w:noProof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HOME</w:t>
            </w:r>
          </w:p>
          <w:p w14:paraId="04A2A949" w14:textId="2F5835C0" w:rsidR="00620DEC" w:rsidRPr="00DE389F" w:rsidRDefault="00790A7E" w:rsidP="00F528F7">
            <w:pPr>
              <w:pStyle w:val="Log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D9FCBE" wp14:editId="4D2F7C27">
                      <wp:simplePos x="0" y="0"/>
                      <wp:positionH relativeFrom="column">
                        <wp:posOffset>1735454</wp:posOffset>
                      </wp:positionH>
                      <wp:positionV relativeFrom="paragraph">
                        <wp:posOffset>89295</wp:posOffset>
                      </wp:positionV>
                      <wp:extent cx="2969895" cy="696027"/>
                      <wp:effectExtent l="19050" t="190500" r="0" b="19939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86951">
                                <a:off x="0" y="0"/>
                                <a:ext cx="2969895" cy="6960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DE8DEF" w14:textId="07633960" w:rsidR="00790A7E" w:rsidRPr="00790A7E" w:rsidRDefault="00790A7E" w:rsidP="00790A7E">
                                  <w:pPr>
                                    <w:pStyle w:val="Logo"/>
                                    <w:rPr>
                                      <w:rFonts w:ascii="Algerian" w:hAnsi="Algerian"/>
                                      <w:noProof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90A7E">
                                    <w:rPr>
                                      <w:rFonts w:ascii="Algerian" w:hAnsi="Algerian"/>
                                      <w:noProof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SOLD BY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9FCBE" id="Text Box 11" o:spid="_x0000_s1031" type="#_x0000_t202" style="position:absolute;left:0;text-align:left;margin-left:136.65pt;margin-top:7.05pt;width:233.85pt;height:54.8pt;rotation:-1543426fd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" filled="f" stroked="f">
                      <v:textbox>
                        <w:txbxContent>
                          <w:p w14:paraId="3ADE8DEF" w14:textId="07633960" w:rsidR="00790A7E" w:rsidRPr="00790A7E" w:rsidRDefault="00790A7E" w:rsidP="00790A7E">
                            <w:pPr>
                              <w:pStyle w:val="Logo"/>
                              <w:rPr>
                                <w:rFonts w:ascii="Algerian" w:hAnsi="Algerian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0A7E">
                              <w:rPr>
                                <w:rFonts w:ascii="Algerian" w:hAnsi="Algerian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SOLD BY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34D70" w:rsidRPr="00DE389F" w14:paraId="54914C7E" w14:textId="77777777" w:rsidTr="00790A7E">
        <w:trPr>
          <w:trHeight w:hRule="exact" w:val="5933"/>
        </w:trPr>
        <w:tc>
          <w:tcPr>
            <w:tcW w:w="7164" w:type="dxa"/>
            <w:tcMar>
              <w:top w:w="1037" w:type="dxa"/>
              <w:right w:w="576" w:type="dxa"/>
            </w:tcMar>
          </w:tcPr>
          <w:p w14:paraId="351D4F41" w14:textId="401E36A9" w:rsidR="00334D70" w:rsidRPr="00DE389F" w:rsidRDefault="004D600F" w:rsidP="00A82AB5">
            <w:pPr>
              <w:pStyle w:val="Log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C68872C" wp14:editId="5A51F552">
                      <wp:simplePos x="0" y="0"/>
                      <wp:positionH relativeFrom="column">
                        <wp:posOffset>-344550</wp:posOffset>
                      </wp:positionH>
                      <wp:positionV relativeFrom="paragraph">
                        <wp:posOffset>1433558</wp:posOffset>
                      </wp:positionV>
                      <wp:extent cx="1828800" cy="182880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23D8D9" w14:textId="77777777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Harbor Crest</w:t>
                                  </w:r>
                                </w:p>
                                <w:p w14:paraId="639083D9" w14:textId="1C21FCA4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Unit 105B</w:t>
                                  </w:r>
                                </w:p>
                                <w:p w14:paraId="51EBABD6" w14:textId="79CDF4DA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Under Contract</w:t>
                                  </w:r>
                                </w:p>
                                <w:p w14:paraId="635C4B92" w14:textId="6D374894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in Less than 1 Week</w:t>
                                  </w:r>
                                </w:p>
                                <w:p w14:paraId="05BA7941" w14:textId="3D939F8A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CALL 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68872C" id="Text Box 24" o:spid="_x0000_s1032" type="#_x0000_t202" style="position:absolute;left:0;text-align:left;margin-left:-27.15pt;margin-top:112.9pt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mY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" filled="f" stroked="f">
                      <v:fill o:detectmouseclick="t"/>
                      <v:textbox style="mso-fit-shape-to-text:t">
                        <w:txbxContent>
                          <w:p w14:paraId="7E23D8D9" w14:textId="77777777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Harbor Crest</w:t>
                            </w:r>
                          </w:p>
                          <w:p w14:paraId="639083D9" w14:textId="1C21FCA4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Unit 105B</w:t>
                            </w:r>
                          </w:p>
                          <w:p w14:paraId="51EBABD6" w14:textId="79CDF4DA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Under Contract</w:t>
                            </w:r>
                          </w:p>
                          <w:p w14:paraId="635C4B92" w14:textId="6D374894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in Less than 1 Week</w:t>
                            </w:r>
                          </w:p>
                          <w:p w14:paraId="05BA7941" w14:textId="3D939F8A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</w:pPr>
                            <w:r w:rsidRPr="004D600F">
                              <w:rPr>
                                <w:b/>
                                <w:noProof/>
                                <w:sz w:val="44"/>
                                <w:szCs w:val="44"/>
                              </w:rPr>
                              <w:t>CALL 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A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43D8FAC" wp14:editId="2B67D479">
                      <wp:simplePos x="0" y="0"/>
                      <wp:positionH relativeFrom="column">
                        <wp:posOffset>1766872</wp:posOffset>
                      </wp:positionH>
                      <wp:positionV relativeFrom="paragraph">
                        <wp:posOffset>1679212</wp:posOffset>
                      </wp:positionV>
                      <wp:extent cx="1828800" cy="373355"/>
                      <wp:effectExtent l="0" t="114300" r="0" b="122555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66597">
                                <a:off x="0" y="0"/>
                                <a:ext cx="1828800" cy="373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CB952E" w14:textId="05E8FBCE" w:rsidR="00A82AB5" w:rsidRPr="00A82AB5" w:rsidRDefault="00A82AB5" w:rsidP="00A82AB5">
                                  <w:pPr>
                                    <w:spacing w:after="0"/>
                                    <w:jc w:val="center"/>
                                    <w:rPr>
                                      <w:rFonts w:ascii="Algerian" w:hAnsi="Algerian"/>
                                      <w:noProof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82AB5">
                                    <w:rPr>
                                      <w:rFonts w:ascii="Algerian" w:hAnsi="Algerian"/>
                                      <w:noProof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SOLD BY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D8FAC" id="Text Box 20" o:spid="_x0000_s1033" type="#_x0000_t202" style="position:absolute;left:0;text-align:left;margin-left:139.1pt;margin-top:132.2pt;width:2in;height:29.4pt;rotation:-1893338fd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" filled="f" stroked="f">
                      <v:textbox>
                        <w:txbxContent>
                          <w:p w14:paraId="59CB952E" w14:textId="05E8FBCE" w:rsidR="00A82AB5" w:rsidRPr="00A82AB5" w:rsidRDefault="00A82AB5" w:rsidP="00A82AB5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AB5">
                              <w:rPr>
                                <w:rFonts w:ascii="Algerian" w:hAnsi="Algerian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SOLD BY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AB5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BA131C2" wp14:editId="77184DED">
                  <wp:simplePos x="0" y="0"/>
                  <wp:positionH relativeFrom="column">
                    <wp:posOffset>1731512</wp:posOffset>
                  </wp:positionH>
                  <wp:positionV relativeFrom="paragraph">
                    <wp:posOffset>954848</wp:posOffset>
                  </wp:positionV>
                  <wp:extent cx="2970028" cy="226822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ppy hous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028" cy="22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2A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DB1FAD" wp14:editId="6E5AF933">
                      <wp:simplePos x="0" y="0"/>
                      <wp:positionH relativeFrom="column">
                        <wp:posOffset>2363972</wp:posOffset>
                      </wp:positionH>
                      <wp:positionV relativeFrom="paragraph">
                        <wp:posOffset>5277293</wp:posOffset>
                      </wp:positionV>
                      <wp:extent cx="2969895" cy="226822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FEF208" w14:textId="33171310" w:rsidR="00A82AB5" w:rsidRPr="00A82AB5" w:rsidRDefault="00A82AB5" w:rsidP="00A82AB5">
                                  <w:pPr>
                                    <w:pStyle w:val="Logo"/>
                                    <w:rPr>
                                      <w:noProof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Your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DB1FAD" id="Text Box 18" o:spid="_x0000_s1034" type="#_x0000_t202" style="position:absolute;left:0;text-align:left;margin-left:186.15pt;margin-top:415.55pt;width:233.85pt;height:178.6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0UnIQ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" filled="f" stroked="f">
                      <v:textbox style="mso-fit-shape-to-text:t">
                        <w:txbxContent>
                          <w:p w14:paraId="3DFEF208" w14:textId="33171310" w:rsidR="00A82AB5" w:rsidRPr="00A82AB5" w:rsidRDefault="00A82AB5" w:rsidP="00A82AB5">
                            <w:pPr>
                              <w:pStyle w:val="Logo"/>
                              <w:rPr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A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B05AFE0" wp14:editId="7438DBF8">
                      <wp:simplePos x="0" y="0"/>
                      <wp:positionH relativeFrom="column">
                        <wp:posOffset>2363972</wp:posOffset>
                      </wp:positionH>
                      <wp:positionV relativeFrom="paragraph">
                        <wp:posOffset>5277293</wp:posOffset>
                      </wp:positionV>
                      <wp:extent cx="2969895" cy="226822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210B3C" w14:textId="14A9ECDD" w:rsidR="00A82AB5" w:rsidRPr="00A82AB5" w:rsidRDefault="00A82AB5" w:rsidP="00A82AB5">
                                  <w:pPr>
                                    <w:pStyle w:val="Logo"/>
                                    <w:rPr>
                                      <w:noProof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05AFE0" id="Text Box 17" o:spid="_x0000_s1035" type="#_x0000_t202" style="position:absolute;left:0;text-align:left;margin-left:186.15pt;margin-top:415.55pt;width:233.85pt;height:178.6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BrAIw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" filled="f" stroked="f">
                      <v:textbox style="mso-fit-shape-to-text:t">
                        <w:txbxContent>
                          <w:p w14:paraId="34210B3C" w14:textId="14A9ECDD" w:rsidR="00A82AB5" w:rsidRPr="00A82AB5" w:rsidRDefault="00A82AB5" w:rsidP="00A82AB5">
                            <w:pPr>
                              <w:pStyle w:val="Logo"/>
                              <w:rPr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2AB5" w:rsidRPr="001A5B95">
              <w:rPr>
                <w:noProof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WE SPECIALIZE IN SELLING HOMES OTHERS </w:t>
            </w:r>
            <w:r w:rsidR="00A82AB5">
              <w:rPr>
                <w:noProof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HAVEN’T  CALL US TO MAKE YOUR HOME A </w:t>
            </w:r>
            <w:r w:rsidR="00A82AB5" w:rsidRPr="00790A7E">
              <w:rPr>
                <w:rFonts w:ascii="Algerian" w:hAnsi="Algerian"/>
                <w:b/>
                <w:noProof/>
                <w:color w:val="FF000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SOLD</w:t>
            </w:r>
            <w:r w:rsidR="00A82AB5">
              <w:rPr>
                <w:noProof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HOME</w:t>
            </w:r>
            <w:r w:rsidR="00A82AB5">
              <w:rPr>
                <w:noProof/>
              </w:rPr>
              <w:t xml:space="preserve"> </w:t>
            </w:r>
          </w:p>
        </w:tc>
        <w:tc>
          <w:tcPr>
            <w:tcW w:w="7344" w:type="dxa"/>
            <w:tcMar>
              <w:top w:w="1037" w:type="dxa"/>
              <w:left w:w="576" w:type="dxa"/>
            </w:tcMar>
          </w:tcPr>
          <w:p w14:paraId="7D983E0C" w14:textId="7E6E1EBB" w:rsidR="00A82AB5" w:rsidRDefault="00A82AB5" w:rsidP="00F528F7">
            <w:pPr>
              <w:pStyle w:val="Logo"/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339D23E" wp14:editId="2523F5D6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955040</wp:posOffset>
                  </wp:positionV>
                  <wp:extent cx="2969895" cy="226822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ppy hous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22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5B95">
              <w:rPr>
                <w:noProof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WE SPECIALIZE IN SELLING HOMES OTHERS </w:t>
            </w:r>
            <w:r>
              <w:rPr>
                <w:noProof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HAVEN’T  CALL US TO MAKE YOUR HOME A </w:t>
            </w:r>
            <w:r w:rsidRPr="00790A7E">
              <w:rPr>
                <w:rFonts w:ascii="Algerian" w:hAnsi="Algerian"/>
                <w:b/>
                <w:noProof/>
                <w:color w:val="FF000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SOLD</w:t>
            </w:r>
            <w:r>
              <w:rPr>
                <w:noProof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HOME</w:t>
            </w:r>
          </w:p>
          <w:p w14:paraId="712829F7" w14:textId="2E2AF923" w:rsidR="00A82AB5" w:rsidRDefault="00A82AB5" w:rsidP="00A82AB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391CF3" wp14:editId="1380B93C">
                      <wp:simplePos x="0" y="0"/>
                      <wp:positionH relativeFrom="column">
                        <wp:posOffset>1479282</wp:posOffset>
                      </wp:positionH>
                      <wp:positionV relativeFrom="paragraph">
                        <wp:posOffset>109136</wp:posOffset>
                      </wp:positionV>
                      <wp:extent cx="1896755" cy="646181"/>
                      <wp:effectExtent l="0" t="323850" r="0" b="32575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57232">
                                <a:off x="0" y="0"/>
                                <a:ext cx="1896755" cy="6461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66676F" w14:textId="20323B9C" w:rsidR="00A82AB5" w:rsidRPr="00A82AB5" w:rsidRDefault="00A82AB5" w:rsidP="00A82AB5">
                                  <w:pPr>
                                    <w:pStyle w:val="Logo"/>
                                    <w:rPr>
                                      <w:rFonts w:ascii="Algerian" w:hAnsi="Algerian"/>
                                      <w:noProof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82AB5">
                                    <w:rPr>
                                      <w:rFonts w:ascii="Algerian" w:hAnsi="Algerian"/>
                                      <w:noProof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SOLD BY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91CF3" id="Text Box 19" o:spid="_x0000_s1036" type="#_x0000_t202" style="position:absolute;margin-left:116.5pt;margin-top:8.6pt;width:149.35pt;height:50.9pt;rotation:-1575887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" filled="f" stroked="f">
                      <v:textbox>
                        <w:txbxContent>
                          <w:p w14:paraId="1566676F" w14:textId="20323B9C" w:rsidR="00A82AB5" w:rsidRPr="00A82AB5" w:rsidRDefault="00A82AB5" w:rsidP="00A82AB5">
                            <w:pPr>
                              <w:pStyle w:val="Logo"/>
                              <w:rPr>
                                <w:rFonts w:ascii="Algerian" w:hAnsi="Algerian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AB5">
                              <w:rPr>
                                <w:rFonts w:ascii="Algerian" w:hAnsi="Algerian"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SOLD BY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34E673" wp14:editId="41A47F18">
                      <wp:simplePos x="0" y="0"/>
                      <wp:positionH relativeFrom="column">
                        <wp:posOffset>5358100</wp:posOffset>
                      </wp:positionH>
                      <wp:positionV relativeFrom="paragraph">
                        <wp:posOffset>4441574</wp:posOffset>
                      </wp:positionV>
                      <wp:extent cx="1913255" cy="1792605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D14F23" w14:textId="0FCEB935" w:rsidR="00A82AB5" w:rsidRPr="00A82AB5" w:rsidRDefault="00A82AB5" w:rsidP="00A82AB5">
                                  <w:pPr>
                                    <w:spacing w:after="0"/>
                                    <w:jc w:val="center"/>
                                    <w:rPr>
                                      <w:noProof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Your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34E673" id="Text Box 16" o:spid="_x0000_s1037" type="#_x0000_t202" style="position:absolute;margin-left:421.9pt;margin-top:349.75pt;width:150.65pt;height:141.1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" filled="f" stroked="f">
                      <v:textbox style="mso-fit-shape-to-text:t">
                        <w:txbxContent>
                          <w:p w14:paraId="37D14F23" w14:textId="0FCEB935" w:rsidR="00A82AB5" w:rsidRPr="00A82AB5" w:rsidRDefault="00A82AB5" w:rsidP="00A82AB5">
                            <w:pPr>
                              <w:spacing w:after="0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AF609B" w14:textId="0CC6E8D9" w:rsidR="00A82AB5" w:rsidRDefault="004D600F" w:rsidP="00A82AB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5DF7D89" wp14:editId="3694E5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762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156AD9" w14:textId="5D7D500B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HARBOR CREST</w:t>
                                  </w:r>
                                </w:p>
                                <w:p w14:paraId="507B95B1" w14:textId="429CAFC7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UNIT 105B</w:t>
                                  </w:r>
                                </w:p>
                                <w:p w14:paraId="69039B0A" w14:textId="77777777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UNDER CONTRACT</w:t>
                                  </w:r>
                                </w:p>
                                <w:p w14:paraId="10104AF9" w14:textId="2B74A5B8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4D600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IN LESS THAN 1 Week</w:t>
                                  </w:r>
                                </w:p>
                                <w:p w14:paraId="5E426742" w14:textId="4293AE5C" w:rsidR="004D600F" w:rsidRPr="004D600F" w:rsidRDefault="004D600F" w:rsidP="004D600F">
                                  <w:pPr>
                                    <w:pStyle w:val="NoSpacing"/>
                                    <w:jc w:val="center"/>
                                  </w:pPr>
                                  <w:r w:rsidRPr="004D600F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CALL 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DF7D89" id="Text Box 29" o:spid="_x0000_s1038" type="#_x0000_t202" style="position:absolute;margin-left:0;margin-top:0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C1e6V2JAIAAFEEAAAOAAAAAAAAAAAAAAAAAC4CAABkcnMvZTJvRG9jLnhtbFBLAQIt&#10;ABQABgAIAAAAIQBLiSbN1gAAAAUBAAAPAAAAAAAAAAAAAAAAAH4EAABkcnMvZG93bnJldi54bWxQ&#10;SwUGAAAAAAQABADzAAAAgQUAAAAA&#10;" filled="f" stroked="f">
                      <v:fill o:detectmouseclick="t"/>
                      <v:textbox style="mso-fit-shape-to-text:t">
                        <w:txbxContent>
                          <w:p w14:paraId="7C156AD9" w14:textId="5D7D500B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D600F">
                              <w:rPr>
                                <w:b/>
                                <w:sz w:val="40"/>
                                <w:szCs w:val="40"/>
                              </w:rPr>
                              <w:t>HARBOR CREST</w:t>
                            </w:r>
                          </w:p>
                          <w:p w14:paraId="507B95B1" w14:textId="429CAFC7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D600F">
                              <w:rPr>
                                <w:b/>
                                <w:sz w:val="40"/>
                                <w:szCs w:val="40"/>
                              </w:rPr>
                              <w:t>UNIT 105B</w:t>
                            </w:r>
                          </w:p>
                          <w:p w14:paraId="69039B0A" w14:textId="77777777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D600F">
                              <w:rPr>
                                <w:b/>
                                <w:sz w:val="40"/>
                                <w:szCs w:val="40"/>
                              </w:rPr>
                              <w:t>UNDER CONTRACT</w:t>
                            </w:r>
                          </w:p>
                          <w:p w14:paraId="10104AF9" w14:textId="2B74A5B8" w:rsidR="004D600F" w:rsidRPr="004D600F" w:rsidRDefault="004D600F" w:rsidP="004D600F">
                            <w:pPr>
                              <w:pStyle w:val="NoSpacing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D600F">
                              <w:rPr>
                                <w:b/>
                                <w:sz w:val="40"/>
                                <w:szCs w:val="40"/>
                              </w:rPr>
                              <w:t>IN LESS THAN 1 Week</w:t>
                            </w:r>
                          </w:p>
                          <w:p w14:paraId="5E426742" w14:textId="4293AE5C" w:rsidR="004D600F" w:rsidRPr="004D600F" w:rsidRDefault="004D600F" w:rsidP="004D600F">
                            <w:pPr>
                              <w:pStyle w:val="NoSpacing"/>
                              <w:jc w:val="center"/>
                            </w:pPr>
                            <w:r w:rsidRPr="004D600F">
                              <w:rPr>
                                <w:b/>
                                <w:sz w:val="40"/>
                                <w:szCs w:val="40"/>
                              </w:rPr>
                              <w:t>CALL 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7C20EB" w14:textId="45FA5C6A" w:rsidR="00334D70" w:rsidRPr="00A82AB5" w:rsidRDefault="00A82AB5" w:rsidP="00A82AB5">
            <w:pPr>
              <w:tabs>
                <w:tab w:val="left" w:pos="4454"/>
              </w:tabs>
            </w:pPr>
            <w:r>
              <w:tab/>
            </w:r>
          </w:p>
        </w:tc>
      </w:tr>
    </w:tbl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op table has main postcard text. Bottom table has address of sender and recipient"/>
      </w:tblPr>
      <w:tblGrid>
        <w:gridCol w:w="4320"/>
        <w:gridCol w:w="3027"/>
        <w:gridCol w:w="4803"/>
        <w:gridCol w:w="2538"/>
      </w:tblGrid>
      <w:tr w:rsidR="004D7447" w:rsidRPr="00DE389F" w14:paraId="3C26DEDA" w14:textId="77777777" w:rsidTr="0024761F">
        <w:trPr>
          <w:trHeight w:hRule="exact" w:val="4954"/>
        </w:trPr>
        <w:tc>
          <w:tcPr>
            <w:tcW w:w="4320" w:type="dxa"/>
            <w:tcMar>
              <w:top w:w="288" w:type="dxa"/>
            </w:tcMar>
          </w:tcPr>
          <w:p w14:paraId="65305A9C" w14:textId="507583F6" w:rsidR="004D7447" w:rsidRPr="0024761F" w:rsidRDefault="00AB535D" w:rsidP="00E41FF8">
            <w:pPr>
              <w:pStyle w:val="Heading3"/>
              <w:rPr>
                <w:color w:val="FF0000"/>
              </w:rPr>
            </w:pPr>
            <w:sdt>
              <w:sdtPr>
                <w:rPr>
                  <w:color w:val="FF0000"/>
                </w:rPr>
                <w:alias w:val="Enter company:"/>
                <w:tag w:val="Enter company:"/>
                <w:id w:val="-2009582556"/>
                <w:placeholder>
                  <w:docPart w:val="F1AC9D02C22B4ED28247A901DC4BB3A1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 w:multiLine="1"/>
              </w:sdtPr>
              <w:sdtEndPr/>
              <w:sdtContent>
                <w:r w:rsidR="00A82AB5" w:rsidRPr="0024761F">
                  <w:rPr>
                    <w:color w:val="FF0000"/>
                  </w:rPr>
                  <w:t>SYNERGY REALTY PROS</w:t>
                </w:r>
              </w:sdtContent>
            </w:sdt>
          </w:p>
          <w:sdt>
            <w:sdtPr>
              <w:alias w:val="Enter street address, address 2, city, st zip code:"/>
              <w:tag w:val="Enter street address, address 2, city, st zip code:"/>
              <w:id w:val="-1963178712"/>
              <w:placeholder>
                <w:docPart w:val="B4BDE108EC604FA0AA5A6564892760A6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B10EE8A" w14:textId="316D72D1" w:rsidR="00BC3456" w:rsidRDefault="0024761F" w:rsidP="005C53B8">
                <w:pPr>
                  <w:pStyle w:val="ContactInfo"/>
                </w:pPr>
                <w:r>
                  <w:t>3109 ZIMMERMANN STREET</w:t>
                </w:r>
                <w:r>
                  <w:br/>
                  <w:t>WHITE PINE TN 37890</w:t>
                </w:r>
                <w:r>
                  <w:br/>
                  <w:t>865 761 0105</w:t>
                </w:r>
              </w:p>
            </w:sdtContent>
          </w:sdt>
          <w:p w14:paraId="5625009A" w14:textId="1C625AB9" w:rsidR="00BC3456" w:rsidRPr="00BC3456" w:rsidRDefault="00BC3456" w:rsidP="00BC3456"/>
          <w:p w14:paraId="3802F67F" w14:textId="32D920A2" w:rsidR="00BC3456" w:rsidRDefault="00BC3456" w:rsidP="00BC3456"/>
          <w:p w14:paraId="3F2598B2" w14:textId="20484898" w:rsidR="004D7447" w:rsidRPr="00BC3456" w:rsidRDefault="00BC3456" w:rsidP="00BC345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EC18E78" wp14:editId="2C063632">
                      <wp:simplePos x="0" y="0"/>
                      <wp:positionH relativeFrom="column">
                        <wp:posOffset>-167286</wp:posOffset>
                      </wp:positionH>
                      <wp:positionV relativeFrom="paragraph">
                        <wp:posOffset>1468548</wp:posOffset>
                      </wp:positionV>
                      <wp:extent cx="2736112" cy="238878"/>
                      <wp:effectExtent l="0" t="0" r="0" b="889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6112" cy="23887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B8B8CF" w14:textId="58DBBBBB" w:rsidR="00BC3456" w:rsidRPr="00BC3456" w:rsidRDefault="00BC3456" w:rsidP="00BC3456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C3456">
                                    <w:rPr>
                                      <w:sz w:val="12"/>
                                      <w:szCs w:val="1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NOT INTENDED TO SOLICIT HOMES CURRENTLY ONE THE MARKET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18E78" id="Text Box 22" o:spid="_x0000_s1039" type="#_x0000_t202" style="position:absolute;left:0;text-align:left;margin-left:-13.15pt;margin-top:115.65pt;width:215.45pt;height:1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" filled="f" stroked="f">
                      <v:textbox>
                        <w:txbxContent>
                          <w:p w14:paraId="40B8B8CF" w14:textId="58DBBBBB" w:rsidR="00BC3456" w:rsidRPr="00BC3456" w:rsidRDefault="00BC3456" w:rsidP="00BC3456">
                            <w:pPr>
                              <w:jc w:val="center"/>
                              <w:rPr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456">
                              <w:rPr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 INTENDED TO SOLICIT HOMES CURRENTLY ONE THE MARKET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27" w:type="dxa"/>
            <w:tcMar>
              <w:top w:w="288" w:type="dxa"/>
              <w:right w:w="576" w:type="dxa"/>
            </w:tcMar>
            <w:vAlign w:val="center"/>
          </w:tcPr>
          <w:p w14:paraId="4524D19C" w14:textId="23DDE1D4" w:rsidR="004D7447" w:rsidRPr="00DE389F" w:rsidRDefault="0024761F" w:rsidP="0024761F">
            <w:pPr>
              <w:pStyle w:val="ContactInfo"/>
              <w:spacing w:line="480" w:lineRule="auto"/>
            </w:pPr>
            <w:r>
              <w:t>________________________________________________________________________________________</w:t>
            </w:r>
          </w:p>
        </w:tc>
        <w:tc>
          <w:tcPr>
            <w:tcW w:w="4803" w:type="dxa"/>
            <w:tcMar>
              <w:top w:w="288" w:type="dxa"/>
              <w:left w:w="576" w:type="dxa"/>
            </w:tcMar>
          </w:tcPr>
          <w:p w14:paraId="308A2CC2" w14:textId="03D64E2D" w:rsidR="005469DF" w:rsidRPr="0024761F" w:rsidRDefault="00BC3456" w:rsidP="00E41FF8">
            <w:pPr>
              <w:pStyle w:val="Heading3"/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52BA102" wp14:editId="75D03DB5">
                  <wp:simplePos x="0" y="0"/>
                  <wp:positionH relativeFrom="column">
                    <wp:posOffset>-130205</wp:posOffset>
                  </wp:positionH>
                  <wp:positionV relativeFrom="paragraph">
                    <wp:posOffset>826504</wp:posOffset>
                  </wp:positionV>
                  <wp:extent cx="2732657" cy="1905953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omsyn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383" cy="191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color w:val="FF0000"/>
                </w:rPr>
                <w:alias w:val="Enter company:"/>
                <w:tag w:val="Enter company:"/>
                <w:id w:val="1033313017"/>
                <w:placeholder>
                  <w:docPart w:val="526A7539EE754AAE8422236273B262BA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 w:multiLine="1"/>
              </w:sdtPr>
              <w:sdtEndPr/>
              <w:sdtContent>
                <w:r w:rsidR="00A82AB5" w:rsidRPr="0024761F">
                  <w:rPr>
                    <w:color w:val="FF0000"/>
                  </w:rPr>
                  <w:t>SYNERGY REALTY PROS</w:t>
                </w:r>
              </w:sdtContent>
            </w:sdt>
          </w:p>
          <w:sdt>
            <w:sdtPr>
              <w:alias w:val="Enter street address, address 2, city, st zip code:"/>
              <w:tag w:val="Enter street address, address 2, city, st zip code:"/>
              <w:id w:val="272521062"/>
              <w:placeholder>
                <w:docPart w:val="D89090DEE7F94D0B9F29A190F9985F18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E3D536" w14:textId="30772B7C" w:rsidR="00BC3456" w:rsidRDefault="0024761F" w:rsidP="005C53B8">
                <w:pPr>
                  <w:pStyle w:val="ContactInfo"/>
                </w:pPr>
                <w:r>
                  <w:t>3109 ZIMMERMANN STREET</w:t>
                </w:r>
                <w:r>
                  <w:br/>
                  <w:t>WHITE PINE TN 37890</w:t>
                </w:r>
                <w:r>
                  <w:br/>
                  <w:t>865 761 0105</w:t>
                </w:r>
              </w:p>
            </w:sdtContent>
          </w:sdt>
          <w:p w14:paraId="0EA5A400" w14:textId="643DBB0F" w:rsidR="00BC3456" w:rsidRDefault="00BC3456" w:rsidP="00BC3456"/>
          <w:p w14:paraId="7A1069CA" w14:textId="3D678A7E" w:rsidR="004D7447" w:rsidRDefault="004D7447" w:rsidP="00BC3456">
            <w:pPr>
              <w:jc w:val="center"/>
            </w:pPr>
          </w:p>
          <w:p w14:paraId="4FC69690" w14:textId="2C34043A" w:rsidR="00BC3456" w:rsidRDefault="00BC3456" w:rsidP="00BC3456">
            <w:pPr>
              <w:jc w:val="center"/>
            </w:pPr>
          </w:p>
          <w:p w14:paraId="1351564F" w14:textId="4838D273" w:rsidR="00BC3456" w:rsidRPr="00BC3456" w:rsidRDefault="00BC3456" w:rsidP="00BC345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54321C8A" wp14:editId="6867220D">
                      <wp:simplePos x="0" y="0"/>
                      <wp:positionH relativeFrom="column">
                        <wp:posOffset>67901</wp:posOffset>
                      </wp:positionH>
                      <wp:positionV relativeFrom="paragraph">
                        <wp:posOffset>1221681</wp:posOffset>
                      </wp:positionV>
                      <wp:extent cx="3332480" cy="212090"/>
                      <wp:effectExtent l="0" t="0" r="20320" b="1651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2480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D763BB" w14:textId="77777777" w:rsidR="0024761F" w:rsidRPr="00BC3456" w:rsidRDefault="0024761F" w:rsidP="0024761F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C3456">
                                    <w:rPr>
                                      <w:sz w:val="12"/>
                                      <w:szCs w:val="1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NOT INTENDED TO SOLICIT HOMES CURRENTLY ONE THE MARKET</w:t>
                                  </w:r>
                                </w:p>
                                <w:p w14:paraId="5F8C060D" w14:textId="793E8AC2" w:rsidR="00BC3456" w:rsidRDefault="00BC345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21C8A" id="_x0000_s1040" type="#_x0000_t202" style="position:absolute;left:0;text-align:left;margin-left:5.35pt;margin-top:96.2pt;width:262.4pt;height:16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">
                      <v:textbox>
                        <w:txbxContent>
                          <w:p w14:paraId="27D763BB" w14:textId="77777777" w:rsidR="0024761F" w:rsidRPr="00BC3456" w:rsidRDefault="0024761F" w:rsidP="0024761F">
                            <w:pPr>
                              <w:jc w:val="center"/>
                              <w:rPr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456">
                              <w:rPr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 INTENDED TO SOLICIT HOMES CURRENTLY ONE THE MARKET</w:t>
                            </w:r>
                          </w:p>
                          <w:p w14:paraId="5F8C060D" w14:textId="793E8AC2" w:rsidR="00BC3456" w:rsidRDefault="00BC345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38" w:type="dxa"/>
            <w:tcMar>
              <w:top w:w="288" w:type="dxa"/>
            </w:tcMar>
            <w:vAlign w:val="center"/>
          </w:tcPr>
          <w:p w14:paraId="2C4708BC" w14:textId="3BFD136E" w:rsidR="004D7447" w:rsidRPr="00DE389F" w:rsidRDefault="0024761F" w:rsidP="0024761F">
            <w:pPr>
              <w:pStyle w:val="ContactInfo"/>
              <w:spacing w:line="480" w:lineRule="auto"/>
            </w:pPr>
            <w:r>
              <w:t>____________________________________________________________________________________________</w:t>
            </w:r>
          </w:p>
        </w:tc>
      </w:tr>
      <w:tr w:rsidR="006B7A29" w:rsidRPr="00DE389F" w14:paraId="19509385" w14:textId="77777777" w:rsidTr="0024761F">
        <w:trPr>
          <w:trHeight w:hRule="exact" w:val="5933"/>
        </w:trPr>
        <w:tc>
          <w:tcPr>
            <w:tcW w:w="4320" w:type="dxa"/>
            <w:tcMar>
              <w:top w:w="1152" w:type="dxa"/>
            </w:tcMar>
          </w:tcPr>
          <w:p w14:paraId="3A4020C5" w14:textId="139213A5" w:rsidR="005469DF" w:rsidRPr="0024761F" w:rsidRDefault="0024761F" w:rsidP="005469DF">
            <w:pPr>
              <w:pStyle w:val="Heading3"/>
              <w:rPr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3A353B37" wp14:editId="1312FDE7">
                      <wp:simplePos x="0" y="0"/>
                      <wp:positionH relativeFrom="column">
                        <wp:posOffset>-167581</wp:posOffset>
                      </wp:positionH>
                      <wp:positionV relativeFrom="paragraph">
                        <wp:posOffset>2717165</wp:posOffset>
                      </wp:positionV>
                      <wp:extent cx="2360930" cy="240931"/>
                      <wp:effectExtent l="0" t="0" r="22225" b="26035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409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CAFFD" w14:textId="77777777" w:rsidR="0024761F" w:rsidRPr="00BC3456" w:rsidRDefault="0024761F" w:rsidP="0024761F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C3456">
                                    <w:rPr>
                                      <w:sz w:val="12"/>
                                      <w:szCs w:val="1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NOT INTENDED TO SOLICIT HOMES CURRENTLY ONE THE MARKET</w:t>
                                  </w:r>
                                </w:p>
                                <w:p w14:paraId="15E87386" w14:textId="77777777" w:rsidR="0024761F" w:rsidRDefault="0024761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53B37" id="_x0000_s1041" type="#_x0000_t202" style="position:absolute;margin-left:-13.2pt;margin-top:213.95pt;width:185.9pt;height:18.95pt;z-index:2517053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">
                      <v:textbox>
                        <w:txbxContent>
                          <w:p w14:paraId="62ACAFFD" w14:textId="77777777" w:rsidR="0024761F" w:rsidRPr="00BC3456" w:rsidRDefault="0024761F" w:rsidP="0024761F">
                            <w:pPr>
                              <w:jc w:val="center"/>
                              <w:rPr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456">
                              <w:rPr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 INTENDED TO SOLICIT HOMES CURRENTLY ONE THE MARKET</w:t>
                            </w:r>
                          </w:p>
                          <w:p w14:paraId="15E87386" w14:textId="77777777" w:rsidR="0024761F" w:rsidRDefault="0024761F"/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rPr>
                  <w:color w:val="FF0000"/>
                </w:rPr>
                <w:alias w:val="Enter company:"/>
                <w:tag w:val="Enter company:"/>
                <w:id w:val="1437246317"/>
                <w:placeholder>
                  <w:docPart w:val="D458DA0E01ED42CDB40EC776F0E54C55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 w:multiLine="1"/>
              </w:sdtPr>
              <w:sdtEndPr/>
              <w:sdtContent>
                <w:r w:rsidR="00A82AB5" w:rsidRPr="0024761F">
                  <w:rPr>
                    <w:color w:val="FF0000"/>
                  </w:rPr>
                  <w:t>SYNERGY REALTY PROS</w:t>
                </w:r>
              </w:sdtContent>
            </w:sdt>
          </w:p>
          <w:sdt>
            <w:sdtPr>
              <w:alias w:val="Enter street address, address 2, city, st zip code:"/>
              <w:tag w:val="Enter street address, address 2, city, st zip code:"/>
              <w:id w:val="-798147811"/>
              <w:placeholder>
                <w:docPart w:val="309791996EE048BBB121B47CEFD1FCA6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935FBA9" w14:textId="089C76FB" w:rsidR="006B7A29" w:rsidRPr="00DE389F" w:rsidRDefault="00BC3456" w:rsidP="005C53B8">
                <w:pPr>
                  <w:pStyle w:val="ContactInfo"/>
                </w:pPr>
                <w:r>
                  <w:t>3109 ZIMMERMANN STREET</w:t>
                </w:r>
                <w:r>
                  <w:br/>
                  <w:t>WHITE PINE TN 37890</w:t>
                </w:r>
                <w:r>
                  <w:br/>
                  <w:t>865 761 0105</w:t>
                </w:r>
              </w:p>
            </w:sdtContent>
          </w:sdt>
        </w:tc>
        <w:tc>
          <w:tcPr>
            <w:tcW w:w="3027" w:type="dxa"/>
            <w:tcMar>
              <w:top w:w="1152" w:type="dxa"/>
              <w:right w:w="576" w:type="dxa"/>
            </w:tcMar>
            <w:vAlign w:val="center"/>
          </w:tcPr>
          <w:p w14:paraId="34C29A28" w14:textId="285EB0D1" w:rsidR="006B7A29" w:rsidRPr="00DE389F" w:rsidRDefault="0024761F" w:rsidP="0024761F">
            <w:pPr>
              <w:pStyle w:val="ContactInfo"/>
              <w:spacing w:line="480" w:lineRule="auto"/>
            </w:pPr>
            <w:r>
              <w:t>________________________________________________________________________________________</w:t>
            </w:r>
          </w:p>
        </w:tc>
        <w:tc>
          <w:tcPr>
            <w:tcW w:w="4803" w:type="dxa"/>
            <w:tcMar>
              <w:top w:w="1152" w:type="dxa"/>
              <w:left w:w="576" w:type="dxa"/>
            </w:tcMar>
          </w:tcPr>
          <w:p w14:paraId="28A0B6F7" w14:textId="183141E5" w:rsidR="005469DF" w:rsidRPr="0024761F" w:rsidRDefault="0024761F" w:rsidP="005469DF">
            <w:pPr>
              <w:pStyle w:val="Heading3"/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34866B6" wp14:editId="39A2D238">
                  <wp:simplePos x="0" y="0"/>
                  <wp:positionH relativeFrom="column">
                    <wp:posOffset>-229442</wp:posOffset>
                  </wp:positionH>
                  <wp:positionV relativeFrom="paragraph">
                    <wp:posOffset>810939</wp:posOffset>
                  </wp:positionV>
                  <wp:extent cx="2775187" cy="1905953"/>
                  <wp:effectExtent l="0" t="0" r="635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omsyn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357" cy="191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color w:val="FF0000"/>
                </w:rPr>
                <w:alias w:val="Enter company:"/>
                <w:tag w:val="Enter company:"/>
                <w:id w:val="-1353249779"/>
                <w:placeholder>
                  <w:docPart w:val="480D4D602674472AB620EEE72A1CCC4B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 w:multiLine="1"/>
              </w:sdtPr>
              <w:sdtEndPr/>
              <w:sdtContent>
                <w:r w:rsidR="00A82AB5" w:rsidRPr="0024761F">
                  <w:rPr>
                    <w:color w:val="FF0000"/>
                  </w:rPr>
                  <w:t>SYNERGY REALTY PROS</w:t>
                </w:r>
              </w:sdtContent>
            </w:sdt>
          </w:p>
          <w:sdt>
            <w:sdtPr>
              <w:alias w:val="Enter street address, address 2, city, st zip code:"/>
              <w:tag w:val="Enter street address, address 2, city, st zip code:"/>
              <w:id w:val="-1612577996"/>
              <w:placeholder>
                <w:docPart w:val="90FA2EB8C1BB4BC4A92235A1280ADCB8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897F1AE" w14:textId="467461D9" w:rsidR="0024761F" w:rsidRDefault="0024761F" w:rsidP="005C53B8">
                <w:pPr>
                  <w:pStyle w:val="ContactInfo"/>
                </w:pPr>
                <w:r>
                  <w:t>3109 ZIMMERMANN STREET</w:t>
                </w:r>
                <w:r>
                  <w:br/>
                  <w:t>WHITE PINE TN 37890</w:t>
                </w:r>
                <w:r>
                  <w:br/>
                  <w:t>865 761 0105</w:t>
                </w:r>
              </w:p>
            </w:sdtContent>
          </w:sdt>
          <w:p w14:paraId="17E951E4" w14:textId="02F2F655" w:rsidR="0024761F" w:rsidRPr="0024761F" w:rsidRDefault="0024761F" w:rsidP="0024761F"/>
          <w:p w14:paraId="027CAFF4" w14:textId="1F86F9FE" w:rsidR="0024761F" w:rsidRDefault="0024761F" w:rsidP="0024761F"/>
          <w:p w14:paraId="65478A0F" w14:textId="4872CE23" w:rsidR="006B7A29" w:rsidRPr="0024761F" w:rsidRDefault="0024761F" w:rsidP="0024761F">
            <w:pPr>
              <w:tabs>
                <w:tab w:val="left" w:pos="1351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775AF60B" wp14:editId="52EEC4CB">
                      <wp:simplePos x="0" y="0"/>
                      <wp:positionH relativeFrom="column">
                        <wp:posOffset>-130574</wp:posOffset>
                      </wp:positionH>
                      <wp:positionV relativeFrom="paragraph">
                        <wp:posOffset>1424305</wp:posOffset>
                      </wp:positionV>
                      <wp:extent cx="2360930" cy="212090"/>
                      <wp:effectExtent l="0" t="0" r="22225" b="16510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953A68" w14:textId="77777777" w:rsidR="0024761F" w:rsidRPr="00BC3456" w:rsidRDefault="0024761F" w:rsidP="0024761F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C3456">
                                    <w:rPr>
                                      <w:sz w:val="12"/>
                                      <w:szCs w:val="1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NOT INTENDED TO SOLICIT HOMES CURRENTLY ONE THE MARKET</w:t>
                                  </w:r>
                                </w:p>
                                <w:p w14:paraId="11EE8572" w14:textId="77777777" w:rsidR="0024761F" w:rsidRDefault="0024761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AF60B" id="_x0000_s1042" type="#_x0000_t202" style="position:absolute;margin-left:-10.3pt;margin-top:112.15pt;width:185.9pt;height:16.7pt;z-index:2517032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Rt6KAIAAE0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">
                      <v:textbox>
                        <w:txbxContent>
                          <w:p w14:paraId="62953A68" w14:textId="77777777" w:rsidR="0024761F" w:rsidRPr="00BC3456" w:rsidRDefault="0024761F" w:rsidP="0024761F">
                            <w:pPr>
                              <w:jc w:val="center"/>
                              <w:rPr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3456">
                              <w:rPr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 INTENDED TO SOLICIT HOMES CURRENTLY ONE THE MARKET</w:t>
                            </w:r>
                          </w:p>
                          <w:p w14:paraId="11EE8572" w14:textId="77777777" w:rsidR="0024761F" w:rsidRDefault="0024761F"/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</w:tc>
        <w:tc>
          <w:tcPr>
            <w:tcW w:w="2538" w:type="dxa"/>
            <w:tcMar>
              <w:top w:w="1152" w:type="dxa"/>
            </w:tcMar>
            <w:vAlign w:val="center"/>
          </w:tcPr>
          <w:p w14:paraId="7AF1622F" w14:textId="796DE4E6" w:rsidR="006B7A29" w:rsidRPr="00DE389F" w:rsidRDefault="0024761F" w:rsidP="0024761F">
            <w:pPr>
              <w:pStyle w:val="ContactInfo"/>
              <w:spacing w:line="480" w:lineRule="auto"/>
            </w:pPr>
            <w:r>
              <w:t>____________________________________________________________________________________________</w:t>
            </w:r>
          </w:p>
        </w:tc>
      </w:tr>
    </w:tbl>
    <w:p w14:paraId="43382544" w14:textId="660851A5" w:rsidR="00003BA1" w:rsidRPr="00DE389F" w:rsidRDefault="002106A0" w:rsidP="00D74E9C">
      <w:pPr>
        <w:pStyle w:val="ContactInfo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92D7897" wp14:editId="663CE8AB">
            <wp:simplePos x="0" y="0"/>
            <wp:positionH relativeFrom="column">
              <wp:posOffset>-223993</wp:posOffset>
            </wp:positionH>
            <wp:positionV relativeFrom="paragraph">
              <wp:posOffset>-2224996</wp:posOffset>
            </wp:positionV>
            <wp:extent cx="2725568" cy="19062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omsy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0063" cy="1909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41A">
        <w:rPr>
          <w:noProof/>
        </w:rPr>
        <w:drawing>
          <wp:anchor distT="0" distB="0" distL="114300" distR="114300" simplePos="0" relativeHeight="251688960" behindDoc="0" locked="0" layoutInCell="1" allowOverlap="1" wp14:anchorId="1E54B7FF" wp14:editId="35F46348">
            <wp:simplePos x="0" y="0"/>
            <wp:positionH relativeFrom="column">
              <wp:posOffset>-39370</wp:posOffset>
            </wp:positionH>
            <wp:positionV relativeFrom="paragraph">
              <wp:posOffset>-5904230</wp:posOffset>
            </wp:positionV>
            <wp:extent cx="2541270" cy="190627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omsy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3BA1" w:rsidRPr="00DE389F">
      <w:pgSz w:w="15840" w:h="12240" w:orient="landscape" w:code="1"/>
      <w:pgMar w:top="576" w:right="576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698B5" w14:textId="77777777" w:rsidR="00AB535D" w:rsidRDefault="00AB535D">
      <w:r>
        <w:separator/>
      </w:r>
    </w:p>
  </w:endnote>
  <w:endnote w:type="continuationSeparator" w:id="0">
    <w:p w14:paraId="6A55C478" w14:textId="77777777" w:rsidR="00AB535D" w:rsidRDefault="00AB5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F481E" w14:textId="77777777" w:rsidR="00AB535D" w:rsidRDefault="00AB535D">
      <w:r>
        <w:separator/>
      </w:r>
    </w:p>
  </w:footnote>
  <w:footnote w:type="continuationSeparator" w:id="0">
    <w:p w14:paraId="0C41C36E" w14:textId="77777777" w:rsidR="00AB535D" w:rsidRDefault="00AB5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B6ECF9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C8B62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72CEA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678088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E9EBD5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FE00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04C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184D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ACD0C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5821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FF"/>
    <w:rsid w:val="00003BA1"/>
    <w:rsid w:val="0001019D"/>
    <w:rsid w:val="00017A25"/>
    <w:rsid w:val="000604AC"/>
    <w:rsid w:val="000B52E3"/>
    <w:rsid w:val="000C5C92"/>
    <w:rsid w:val="00171A5D"/>
    <w:rsid w:val="001A5B95"/>
    <w:rsid w:val="002106A0"/>
    <w:rsid w:val="00216C76"/>
    <w:rsid w:val="002264F7"/>
    <w:rsid w:val="0024761F"/>
    <w:rsid w:val="002967B6"/>
    <w:rsid w:val="003047A8"/>
    <w:rsid w:val="00327033"/>
    <w:rsid w:val="003271A6"/>
    <w:rsid w:val="00334D70"/>
    <w:rsid w:val="00340274"/>
    <w:rsid w:val="0034364F"/>
    <w:rsid w:val="003629AF"/>
    <w:rsid w:val="003714F4"/>
    <w:rsid w:val="003B7886"/>
    <w:rsid w:val="003E47AF"/>
    <w:rsid w:val="00421002"/>
    <w:rsid w:val="004C1ECC"/>
    <w:rsid w:val="004D600F"/>
    <w:rsid w:val="004D7447"/>
    <w:rsid w:val="00505EDE"/>
    <w:rsid w:val="00536BBB"/>
    <w:rsid w:val="005469DF"/>
    <w:rsid w:val="0058141A"/>
    <w:rsid w:val="00593F94"/>
    <w:rsid w:val="005C2F60"/>
    <w:rsid w:val="005C53B8"/>
    <w:rsid w:val="00620DEC"/>
    <w:rsid w:val="006B7A29"/>
    <w:rsid w:val="00702BCF"/>
    <w:rsid w:val="007100B0"/>
    <w:rsid w:val="00747388"/>
    <w:rsid w:val="00763925"/>
    <w:rsid w:val="00790A7E"/>
    <w:rsid w:val="00807F29"/>
    <w:rsid w:val="00817986"/>
    <w:rsid w:val="00851982"/>
    <w:rsid w:val="00912A13"/>
    <w:rsid w:val="00922655"/>
    <w:rsid w:val="00952FD2"/>
    <w:rsid w:val="009536B4"/>
    <w:rsid w:val="00956288"/>
    <w:rsid w:val="0096254F"/>
    <w:rsid w:val="009663A9"/>
    <w:rsid w:val="00970607"/>
    <w:rsid w:val="009E4C4E"/>
    <w:rsid w:val="00A539B5"/>
    <w:rsid w:val="00A82AB5"/>
    <w:rsid w:val="00AB535D"/>
    <w:rsid w:val="00AE6310"/>
    <w:rsid w:val="00AF31DA"/>
    <w:rsid w:val="00B14FEA"/>
    <w:rsid w:val="00B1716F"/>
    <w:rsid w:val="00B71F14"/>
    <w:rsid w:val="00BC3456"/>
    <w:rsid w:val="00C01024"/>
    <w:rsid w:val="00C0547E"/>
    <w:rsid w:val="00C36B79"/>
    <w:rsid w:val="00C51DFF"/>
    <w:rsid w:val="00C6089A"/>
    <w:rsid w:val="00CD265C"/>
    <w:rsid w:val="00D0166E"/>
    <w:rsid w:val="00D74E9C"/>
    <w:rsid w:val="00DC65C0"/>
    <w:rsid w:val="00DE2A66"/>
    <w:rsid w:val="00DE389F"/>
    <w:rsid w:val="00E07081"/>
    <w:rsid w:val="00E410DE"/>
    <w:rsid w:val="00E41FF8"/>
    <w:rsid w:val="00E62F79"/>
    <w:rsid w:val="00EC4F12"/>
    <w:rsid w:val="00EF04D0"/>
    <w:rsid w:val="00F44378"/>
    <w:rsid w:val="00F528F7"/>
    <w:rsid w:val="00F54B05"/>
    <w:rsid w:val="00FD1833"/>
    <w:rsid w:val="00FE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A1E878"/>
  <w15:chartTrackingRefBased/>
  <w15:docId w15:val="{4B0B97F8-B5CE-424C-95B4-334F573D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22"/>
        <w:szCs w:val="22"/>
        <w:lang w:val="en-US" w:eastAsia="ja-JP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389F"/>
  </w:style>
  <w:style w:type="paragraph" w:styleId="Heading1">
    <w:name w:val="heading 1"/>
    <w:basedOn w:val="Normal"/>
    <w:link w:val="Heading1Char"/>
    <w:uiPriority w:val="9"/>
    <w:qFormat/>
    <w:rsid w:val="00DE389F"/>
    <w:pPr>
      <w:pBdr>
        <w:bottom w:val="single" w:sz="4" w:space="10" w:color="A6A6A6" w:themeColor="background1" w:themeShade="A6"/>
      </w:pBdr>
      <w:contextualSpacing/>
      <w:jc w:val="center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pPr>
      <w:keepNext/>
      <w:keepLines/>
      <w:spacing w:before="360" w:after="0"/>
      <w:ind w:left="432" w:right="432"/>
      <w:contextualSpacing/>
      <w:jc w:val="center"/>
      <w:outlineLvl w:val="1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3">
    <w:name w:val="heading 3"/>
    <w:basedOn w:val="Normal"/>
    <w:link w:val="Heading3Char"/>
    <w:uiPriority w:val="9"/>
    <w:unhideWhenUsed/>
    <w:qFormat/>
    <w:rsid w:val="00C6089A"/>
    <w:pPr>
      <w:keepNext/>
      <w:keepLines/>
      <w:spacing w:before="240" w:after="0"/>
      <w:contextualSpacing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3B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BA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3BA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3B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3B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B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E389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000000" w:themeColor="text1"/>
      <w:szCs w:val="18"/>
    </w:rPr>
  </w:style>
  <w:style w:type="character" w:styleId="PlaceholderText">
    <w:name w:val="Placeholder Text"/>
    <w:basedOn w:val="DefaultParagraphFont"/>
    <w:uiPriority w:val="99"/>
    <w:semiHidden/>
    <w:rsid w:val="003714F4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1FF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C6089A"/>
    <w:rPr>
      <w:rFonts w:asciiTheme="majorHAnsi" w:eastAsiaTheme="majorEastAsia" w:hAnsiTheme="majorHAnsi" w:cstheme="majorBidi"/>
      <w:b/>
      <w:bCs/>
    </w:rPr>
  </w:style>
  <w:style w:type="paragraph" w:styleId="NoSpacing">
    <w:name w:val="No Spacing"/>
    <w:uiPriority w:val="13"/>
    <w:qFormat/>
    <w:pPr>
      <w:spacing w:after="0"/>
    </w:pPr>
    <w:rPr>
      <w:szCs w:val="18"/>
    </w:rPr>
  </w:style>
  <w:style w:type="paragraph" w:customStyle="1" w:styleId="Logo">
    <w:name w:val="Logo"/>
    <w:basedOn w:val="Normal"/>
    <w:next w:val="Normal"/>
    <w:uiPriority w:val="11"/>
    <w:qFormat/>
    <w:rsid w:val="003E47AF"/>
    <w:pPr>
      <w:spacing w:before="360" w:after="360"/>
      <w:ind w:left="432" w:right="432"/>
      <w:jc w:val="center"/>
    </w:pPr>
  </w:style>
  <w:style w:type="paragraph" w:styleId="Bibliography">
    <w:name w:val="Bibliography"/>
    <w:basedOn w:val="Normal"/>
    <w:next w:val="Normal"/>
    <w:uiPriority w:val="37"/>
    <w:semiHidden/>
    <w:unhideWhenUsed/>
    <w:rsid w:val="00003BA1"/>
  </w:style>
  <w:style w:type="paragraph" w:styleId="BlockText">
    <w:name w:val="Block Text"/>
    <w:basedOn w:val="Normal"/>
    <w:uiPriority w:val="99"/>
    <w:semiHidden/>
    <w:unhideWhenUsed/>
    <w:rsid w:val="003714F4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i/>
      <w:iCs/>
      <w:color w:val="1F4E7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BA1"/>
  </w:style>
  <w:style w:type="character" w:customStyle="1" w:styleId="BodyTextChar">
    <w:name w:val="Body Text Char"/>
    <w:basedOn w:val="DefaultParagraphFont"/>
    <w:link w:val="BodyText"/>
    <w:uiPriority w:val="99"/>
    <w:semiHidden/>
    <w:rsid w:val="00003BA1"/>
    <w:rPr>
      <w:color w:val="000000" w:themeColor="text1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03BA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03BA1"/>
    <w:rPr>
      <w:color w:val="000000" w:themeColor="text1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03BA1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03BA1"/>
    <w:rPr>
      <w:color w:val="000000" w:themeColor="text1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03BA1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03BA1"/>
    <w:rPr>
      <w:color w:val="000000" w:themeColor="text1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03BA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03BA1"/>
    <w:rPr>
      <w:color w:val="000000" w:themeColor="text1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03BA1"/>
    <w:pPr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03BA1"/>
    <w:rPr>
      <w:color w:val="000000" w:themeColor="text1"/>
      <w:szCs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03BA1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03BA1"/>
    <w:rPr>
      <w:color w:val="000000" w:themeColor="text1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03BA1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03BA1"/>
    <w:rPr>
      <w:color w:val="000000" w:themeColor="text1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714F4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03BA1"/>
    <w:pPr>
      <w:spacing w:after="200"/>
    </w:pPr>
    <w:rPr>
      <w:i/>
      <w:iCs/>
      <w:color w:val="44546A" w:themeColor="text2"/>
    </w:rPr>
  </w:style>
  <w:style w:type="paragraph" w:styleId="Closing">
    <w:name w:val="Closing"/>
    <w:basedOn w:val="Normal"/>
    <w:link w:val="ClosingChar"/>
    <w:uiPriority w:val="99"/>
    <w:semiHidden/>
    <w:unhideWhenUsed/>
    <w:rsid w:val="00003BA1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03BA1"/>
    <w:rPr>
      <w:color w:val="000000" w:themeColor="text1"/>
      <w:szCs w:val="18"/>
    </w:rPr>
  </w:style>
  <w:style w:type="table" w:styleId="ColorfulGrid">
    <w:name w:val="Colorful Grid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03BA1"/>
    <w:pPr>
      <w:spacing w:after="0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03BA1"/>
    <w:pPr>
      <w:spacing w:after="0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03BA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BA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BA1"/>
    <w:rPr>
      <w:color w:val="000000" w:themeColor="text1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B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BA1"/>
    <w:rPr>
      <w:b/>
      <w:bCs/>
      <w:color w:val="000000" w:themeColor="text1"/>
      <w:szCs w:val="20"/>
    </w:rPr>
  </w:style>
  <w:style w:type="table" w:styleId="DarkList">
    <w:name w:val="Dark List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03B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03BA1"/>
  </w:style>
  <w:style w:type="character" w:customStyle="1" w:styleId="DateChar">
    <w:name w:val="Date Char"/>
    <w:basedOn w:val="DefaultParagraphFont"/>
    <w:link w:val="Date"/>
    <w:uiPriority w:val="99"/>
    <w:semiHidden/>
    <w:rsid w:val="00003BA1"/>
    <w:rPr>
      <w:color w:val="000000" w:themeColor="text1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3BA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3BA1"/>
    <w:rPr>
      <w:rFonts w:ascii="Segoe UI" w:hAnsi="Segoe UI" w:cs="Segoe UI"/>
      <w:color w:val="000000" w:themeColor="text1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03BA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03BA1"/>
    <w:rPr>
      <w:color w:val="000000" w:themeColor="text1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003BA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03BA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03BA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03BA1"/>
    <w:rPr>
      <w:color w:val="000000" w:themeColor="text1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3BA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03BA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3BA1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5C53B8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53B8"/>
    <w:rPr>
      <w:color w:val="000000" w:themeColor="text1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003BA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03BA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3BA1"/>
    <w:rPr>
      <w:color w:val="000000" w:themeColor="text1"/>
      <w:szCs w:val="20"/>
    </w:rPr>
  </w:style>
  <w:style w:type="table" w:styleId="GridTable1Light">
    <w:name w:val="Grid Table 1 Light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03BA1"/>
    <w:pPr>
      <w:spacing w:after="0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03B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53B8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53B8"/>
    <w:rPr>
      <w:color w:val="000000" w:themeColor="text1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3BA1"/>
    <w:rPr>
      <w:rFonts w:asciiTheme="majorHAnsi" w:eastAsiaTheme="majorEastAsia" w:hAnsiTheme="majorHAnsi" w:cstheme="majorBidi"/>
      <w:i/>
      <w:iCs/>
      <w:color w:val="2E74B5" w:themeColor="accent1" w:themeShade="BF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BA1"/>
    <w:rPr>
      <w:rFonts w:asciiTheme="majorHAnsi" w:eastAsiaTheme="majorEastAsia" w:hAnsiTheme="majorHAnsi" w:cstheme="majorBidi"/>
      <w:color w:val="2E74B5" w:themeColor="accent1" w:themeShade="BF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3BA1"/>
    <w:rPr>
      <w:rFonts w:asciiTheme="majorHAnsi" w:eastAsiaTheme="majorEastAsia" w:hAnsiTheme="majorHAnsi" w:cstheme="majorBidi"/>
      <w:color w:val="1F4D78" w:themeColor="accent1" w:themeShade="7F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3BA1"/>
    <w:rPr>
      <w:rFonts w:asciiTheme="majorHAnsi" w:eastAsiaTheme="majorEastAsia" w:hAnsiTheme="majorHAnsi" w:cstheme="majorBidi"/>
      <w:i/>
      <w:iCs/>
      <w:color w:val="1F4D78" w:themeColor="accent1" w:themeShade="7F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3BA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BA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03BA1"/>
  </w:style>
  <w:style w:type="paragraph" w:styleId="HTMLAddress">
    <w:name w:val="HTML Address"/>
    <w:basedOn w:val="Normal"/>
    <w:link w:val="HTMLAddressChar"/>
    <w:uiPriority w:val="99"/>
    <w:semiHidden/>
    <w:unhideWhenUsed/>
    <w:rsid w:val="00003BA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03BA1"/>
    <w:rPr>
      <w:i/>
      <w:iCs/>
      <w:color w:val="000000" w:themeColor="text1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003BA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03BA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03BA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03BA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03BA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03BA1"/>
    <w:rPr>
      <w:rFonts w:ascii="Consolas" w:hAnsi="Consolas"/>
      <w:color w:val="000000" w:themeColor="text1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03BA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03BA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03BA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03BA1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03BA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03BA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03BA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03BA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03BA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03BA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03BA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03BA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03BA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03BA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714F4"/>
    <w:rPr>
      <w:i/>
      <w:iCs/>
      <w:color w:val="1F4E7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714F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714F4"/>
    <w:rPr>
      <w:i/>
      <w:iCs/>
      <w:color w:val="1F4E7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714F4"/>
    <w:rPr>
      <w:b/>
      <w:bCs/>
      <w:caps w:val="0"/>
      <w:smallCaps/>
      <w:color w:val="1F4E7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03B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03BA1"/>
  </w:style>
  <w:style w:type="paragraph" w:styleId="List">
    <w:name w:val="List"/>
    <w:basedOn w:val="Normal"/>
    <w:uiPriority w:val="99"/>
    <w:semiHidden/>
    <w:unhideWhenUsed/>
    <w:rsid w:val="00003BA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03BA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03BA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03BA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03BA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03BA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03BA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03BA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03BA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03BA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03BA1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03BA1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03BA1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03BA1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03BA1"/>
    <w:pPr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03BA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03BA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03BA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03BA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03BA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03BA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03BA1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03BA1"/>
    <w:pPr>
      <w:spacing w:after="0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03BA1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03B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03B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03B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03BA1"/>
    <w:pPr>
      <w:spacing w:after="0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03BA1"/>
    <w:pPr>
      <w:spacing w:after="0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03BA1"/>
    <w:pPr>
      <w:spacing w:after="0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03BA1"/>
    <w:pPr>
      <w:spacing w:after="0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03BA1"/>
    <w:pPr>
      <w:spacing w:after="0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03BA1"/>
    <w:pPr>
      <w:spacing w:after="0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03B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03BA1"/>
    <w:rPr>
      <w:rFonts w:ascii="Consolas" w:hAnsi="Consolas"/>
      <w:color w:val="000000" w:themeColor="text1"/>
      <w:szCs w:val="20"/>
    </w:rPr>
  </w:style>
  <w:style w:type="table" w:styleId="MediumGrid1">
    <w:name w:val="Medium Grid 1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03BA1"/>
    <w:pPr>
      <w:spacing w:after="0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03B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03B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03BA1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003BA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03BA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03BA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03BA1"/>
    <w:rPr>
      <w:color w:val="000000" w:themeColor="text1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03BA1"/>
  </w:style>
  <w:style w:type="table" w:styleId="PlainTable1">
    <w:name w:val="Plain Table 1"/>
    <w:basedOn w:val="TableNormal"/>
    <w:uiPriority w:val="41"/>
    <w:rsid w:val="00003B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03B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03B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03B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03BA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03BA1"/>
    <w:rPr>
      <w:rFonts w:ascii="Consolas" w:hAnsi="Consolas"/>
      <w:color w:val="000000" w:themeColor="text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03B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03BA1"/>
    <w:rPr>
      <w:i/>
      <w:iCs/>
      <w:color w:val="404040" w:themeColor="text1" w:themeTint="BF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03BA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03BA1"/>
    <w:rPr>
      <w:color w:val="000000" w:themeColor="text1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03BA1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03BA1"/>
    <w:rPr>
      <w:color w:val="000000" w:themeColor="text1"/>
      <w:szCs w:val="18"/>
    </w:rPr>
  </w:style>
  <w:style w:type="character" w:styleId="Strong">
    <w:name w:val="Strong"/>
    <w:basedOn w:val="DefaultParagraphFont"/>
    <w:uiPriority w:val="22"/>
    <w:semiHidden/>
    <w:unhideWhenUsed/>
    <w:qFormat/>
    <w:rsid w:val="00003BA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3629AF"/>
    <w:pPr>
      <w:numPr>
        <w:ilvl w:val="1"/>
      </w:numPr>
      <w:spacing w:after="160"/>
      <w:contextualSpacing/>
    </w:pPr>
    <w:rPr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629AF"/>
    <w:rPr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03BA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03BA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03BA1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03BA1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03BA1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03BA1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03BA1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03BA1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03BA1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03BA1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03BA1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03BA1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03BA1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03BA1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03BA1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03BA1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03BA1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03BA1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03B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03BA1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03BA1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03BA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03BA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03BA1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03BA1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03BA1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03BA1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03BA1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03BA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03BA1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03BA1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03BA1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0"/>
    <w:semiHidden/>
    <w:unhideWhenUsed/>
    <w:qFormat/>
    <w:rsid w:val="003629AF"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629AF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003BA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03BA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03BA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03BA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03BA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03BA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03BA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03BA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03BA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03BA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629AF"/>
    <w:pPr>
      <w:pBdr>
        <w:bottom w:val="single" w:sz="4" w:space="1" w:color="A6A6A6" w:themeColor="background1" w:themeShade="A6"/>
      </w:pBdr>
      <w:outlineLvl w:val="9"/>
    </w:pPr>
    <w:rPr>
      <w:bCs w:val="0"/>
      <w:szCs w:val="32"/>
    </w:rPr>
  </w:style>
  <w:style w:type="paragraph" w:customStyle="1" w:styleId="ContactInfo">
    <w:name w:val="Contact Info"/>
    <w:basedOn w:val="Normal"/>
    <w:uiPriority w:val="12"/>
    <w:qFormat/>
    <w:rsid w:val="005C53B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dy_000\AppData\Roaming\Microsoft\Templates\Postcard%20to%20job%20candidates%20when%20position%20is%20closed%20(4%20per%20pag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1AC9D02C22B4ED28247A901DC4BB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AA6CB-4DF0-48FF-AD71-F40C99C836AB}"/>
      </w:docPartPr>
      <w:docPartBody>
        <w:p w:rsidR="00DC67F0" w:rsidRDefault="00C63C21">
          <w:pPr>
            <w:pStyle w:val="F1AC9D02C22B4ED28247A901DC4BB3A1"/>
          </w:pPr>
          <w:r w:rsidRPr="00E41FF8">
            <w:t>Company</w:t>
          </w:r>
        </w:p>
      </w:docPartBody>
    </w:docPart>
    <w:docPart>
      <w:docPartPr>
        <w:name w:val="B4BDE108EC604FA0AA5A656489276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FA38D-76EA-4C6B-BE5D-CD0CB52B5006}"/>
      </w:docPartPr>
      <w:docPartBody>
        <w:p w:rsidR="00DC67F0" w:rsidRDefault="00C63C21">
          <w:pPr>
            <w:pStyle w:val="B4BDE108EC604FA0AA5A6564892760A6"/>
          </w:pPr>
          <w:r w:rsidRPr="00D74E9C">
            <w:t>Street Address</w:t>
          </w:r>
          <w:r w:rsidRPr="00D74E9C">
            <w:br/>
            <w:t>Address 2</w:t>
          </w:r>
          <w:r w:rsidRPr="00D74E9C">
            <w:br/>
            <w:t>City, ST ZIP Code</w:t>
          </w:r>
        </w:p>
      </w:docPartBody>
    </w:docPart>
    <w:docPart>
      <w:docPartPr>
        <w:name w:val="526A7539EE754AAE8422236273B26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9637D-CFFB-4A48-BD11-6181ABC64906}"/>
      </w:docPartPr>
      <w:docPartBody>
        <w:p w:rsidR="00DC67F0" w:rsidRDefault="00C63C21">
          <w:pPr>
            <w:pStyle w:val="526A7539EE754AAE8422236273B262BA"/>
          </w:pPr>
          <w:r w:rsidRPr="00E41FF8">
            <w:t>Company</w:t>
          </w:r>
        </w:p>
      </w:docPartBody>
    </w:docPart>
    <w:docPart>
      <w:docPartPr>
        <w:name w:val="D89090DEE7F94D0B9F29A190F9985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0D6BB-F7D9-4295-837B-DE50DD0A22D3}"/>
      </w:docPartPr>
      <w:docPartBody>
        <w:p w:rsidR="00DC67F0" w:rsidRDefault="00C63C21">
          <w:pPr>
            <w:pStyle w:val="D89090DEE7F94D0B9F29A190F9985F18"/>
          </w:pPr>
          <w:r w:rsidRPr="00D74E9C">
            <w:t>Street Address</w:t>
          </w:r>
          <w:r w:rsidRPr="00D74E9C">
            <w:br/>
            <w:t>Address 2</w:t>
          </w:r>
          <w:r w:rsidRPr="00D74E9C">
            <w:br/>
            <w:t>City, ST ZIP Code</w:t>
          </w:r>
        </w:p>
      </w:docPartBody>
    </w:docPart>
    <w:docPart>
      <w:docPartPr>
        <w:name w:val="D458DA0E01ED42CDB40EC776F0E54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62A26-6BCB-4139-A60A-16D330671D8C}"/>
      </w:docPartPr>
      <w:docPartBody>
        <w:p w:rsidR="00DC67F0" w:rsidRDefault="00C63C21">
          <w:pPr>
            <w:pStyle w:val="D458DA0E01ED42CDB40EC776F0E54C55"/>
          </w:pPr>
          <w:r>
            <w:t>Company</w:t>
          </w:r>
        </w:p>
      </w:docPartBody>
    </w:docPart>
    <w:docPart>
      <w:docPartPr>
        <w:name w:val="309791996EE048BBB121B47CEFD1F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3C7E2-98C6-4BA7-91B1-6B02E03A1CB1}"/>
      </w:docPartPr>
      <w:docPartBody>
        <w:p w:rsidR="00DC67F0" w:rsidRDefault="00C63C21">
          <w:pPr>
            <w:pStyle w:val="309791996EE048BBB121B47CEFD1FCA6"/>
          </w:pPr>
          <w:r w:rsidRPr="00D74E9C">
            <w:t>Street Address</w:t>
          </w:r>
          <w:r w:rsidRPr="00D74E9C">
            <w:br/>
            <w:t>Address 2</w:t>
          </w:r>
          <w:r w:rsidRPr="00D74E9C">
            <w:br/>
            <w:t>City, ST ZIP Code</w:t>
          </w:r>
        </w:p>
      </w:docPartBody>
    </w:docPart>
    <w:docPart>
      <w:docPartPr>
        <w:name w:val="480D4D602674472AB620EEE72A1CC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B02B2-7BE2-415E-8978-518B38D6AD15}"/>
      </w:docPartPr>
      <w:docPartBody>
        <w:p w:rsidR="00DC67F0" w:rsidRDefault="00C63C21">
          <w:pPr>
            <w:pStyle w:val="480D4D602674472AB620EEE72A1CCC4B"/>
          </w:pPr>
          <w:r>
            <w:t>Company</w:t>
          </w:r>
        </w:p>
      </w:docPartBody>
    </w:docPart>
    <w:docPart>
      <w:docPartPr>
        <w:name w:val="90FA2EB8C1BB4BC4A92235A1280AD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CF2C0-34F4-4667-9602-586E8C70C645}"/>
      </w:docPartPr>
      <w:docPartBody>
        <w:p w:rsidR="00DC67F0" w:rsidRDefault="00C63C21">
          <w:pPr>
            <w:pStyle w:val="90FA2EB8C1BB4BC4A92235A1280ADCB8"/>
          </w:pPr>
          <w:r w:rsidRPr="00D74E9C">
            <w:t>Street Address</w:t>
          </w:r>
          <w:r w:rsidRPr="00D74E9C">
            <w:br/>
            <w:t>Address 2</w:t>
          </w:r>
          <w:r w:rsidRPr="00D74E9C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D94"/>
    <w:rsid w:val="00053D94"/>
    <w:rsid w:val="00156D60"/>
    <w:rsid w:val="00C63C21"/>
    <w:rsid w:val="00DC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B8AA4E6414D4388F3F7A88A1E9361">
    <w:name w:val="9DEB8AA4E6414D4388F3F7A88A1E9361"/>
  </w:style>
  <w:style w:type="paragraph" w:customStyle="1" w:styleId="5396EF718A3C4F23B7FD3A3C2D9CD28A">
    <w:name w:val="5396EF718A3C4F23B7FD3A3C2D9CD28A"/>
  </w:style>
  <w:style w:type="paragraph" w:customStyle="1" w:styleId="8408019BA5164703B63CB89DA8D501B4">
    <w:name w:val="8408019BA5164703B63CB89DA8D501B4"/>
  </w:style>
  <w:style w:type="paragraph" w:customStyle="1" w:styleId="DF24BDD819E0435EAD478BCB4B520230">
    <w:name w:val="DF24BDD819E0435EAD478BCB4B520230"/>
  </w:style>
  <w:style w:type="paragraph" w:customStyle="1" w:styleId="E0341953735149C3892A9C9A4B599C0B">
    <w:name w:val="E0341953735149C3892A9C9A4B599C0B"/>
  </w:style>
  <w:style w:type="paragraph" w:customStyle="1" w:styleId="2702E9A93200420EB2C5FD1952BEAD8E">
    <w:name w:val="2702E9A93200420EB2C5FD1952BEAD8E"/>
  </w:style>
  <w:style w:type="paragraph" w:customStyle="1" w:styleId="536123605C5B4D33AEDF3AF968DC4F87">
    <w:name w:val="536123605C5B4D33AEDF3AF968DC4F87"/>
  </w:style>
  <w:style w:type="paragraph" w:customStyle="1" w:styleId="505D8504E7CD48C1B44CECD9F9ED17F9">
    <w:name w:val="505D8504E7CD48C1B44CECD9F9ED17F9"/>
  </w:style>
  <w:style w:type="paragraph" w:customStyle="1" w:styleId="8CA844AE925B4BD59AAC8914C61BD746">
    <w:name w:val="8CA844AE925B4BD59AAC8914C61BD746"/>
  </w:style>
  <w:style w:type="paragraph" w:customStyle="1" w:styleId="B4CDC7273BEA442086F970FAB1F6D0ED">
    <w:name w:val="B4CDC7273BEA442086F970FAB1F6D0ED"/>
  </w:style>
  <w:style w:type="paragraph" w:customStyle="1" w:styleId="06C6A06C50E446A88EB653F704775F49">
    <w:name w:val="06C6A06C50E446A88EB653F704775F49"/>
  </w:style>
  <w:style w:type="paragraph" w:customStyle="1" w:styleId="9A38C0CABB854C118372EC4F3B7FB32C">
    <w:name w:val="9A38C0CABB854C118372EC4F3B7FB32C"/>
  </w:style>
  <w:style w:type="paragraph" w:customStyle="1" w:styleId="2FA4B301A56040C49631B6F2139AD3DC">
    <w:name w:val="2FA4B301A56040C49631B6F2139AD3DC"/>
  </w:style>
  <w:style w:type="paragraph" w:customStyle="1" w:styleId="3A987495EF6F494996CF8412D3923F1E">
    <w:name w:val="3A987495EF6F494996CF8412D3923F1E"/>
  </w:style>
  <w:style w:type="paragraph" w:customStyle="1" w:styleId="155DF66FD14D4748B49AD33D25C239E2">
    <w:name w:val="155DF66FD14D4748B49AD33D25C239E2"/>
  </w:style>
  <w:style w:type="paragraph" w:customStyle="1" w:styleId="EF30598540E448959C73DFFF9C85C617">
    <w:name w:val="EF30598540E448959C73DFFF9C85C617"/>
  </w:style>
  <w:style w:type="paragraph" w:customStyle="1" w:styleId="42C863F1F669453D93261B3C42C90396">
    <w:name w:val="42C863F1F669453D93261B3C42C90396"/>
  </w:style>
  <w:style w:type="paragraph" w:customStyle="1" w:styleId="86CD4B55F65846B2B24AB6A1A2EC32B5">
    <w:name w:val="86CD4B55F65846B2B24AB6A1A2EC32B5"/>
  </w:style>
  <w:style w:type="paragraph" w:customStyle="1" w:styleId="575B6A13EF094B768E2837A3ABCBF0BA">
    <w:name w:val="575B6A13EF094B768E2837A3ABCBF0BA"/>
  </w:style>
  <w:style w:type="paragraph" w:customStyle="1" w:styleId="E564CB5553C44FA4AB3C8360E44F9D3C">
    <w:name w:val="E564CB5553C44FA4AB3C8360E44F9D3C"/>
  </w:style>
  <w:style w:type="paragraph" w:customStyle="1" w:styleId="6904FAF7E5CE489A9513274E21EA4C5F">
    <w:name w:val="6904FAF7E5CE489A9513274E21EA4C5F"/>
  </w:style>
  <w:style w:type="paragraph" w:customStyle="1" w:styleId="7C64629267C5465083F9E91234EC540C">
    <w:name w:val="7C64629267C5465083F9E91234EC540C"/>
  </w:style>
  <w:style w:type="paragraph" w:customStyle="1" w:styleId="738F87E071DE4658A9DE9CE0A2260141">
    <w:name w:val="738F87E071DE4658A9DE9CE0A2260141"/>
  </w:style>
  <w:style w:type="paragraph" w:customStyle="1" w:styleId="22700FA66FDD4669A57A2786AF020820">
    <w:name w:val="22700FA66FDD4669A57A2786AF020820"/>
  </w:style>
  <w:style w:type="paragraph" w:customStyle="1" w:styleId="36F573743A4F46BA9B6200DC2D1FA945">
    <w:name w:val="36F573743A4F46BA9B6200DC2D1FA945"/>
  </w:style>
  <w:style w:type="paragraph" w:customStyle="1" w:styleId="0EF162DC823A4F0CAF3165D2621BC47E">
    <w:name w:val="0EF162DC823A4F0CAF3165D2621BC47E"/>
  </w:style>
  <w:style w:type="paragraph" w:customStyle="1" w:styleId="0C60406A7D4045A698AA6B998F114392">
    <w:name w:val="0C60406A7D4045A698AA6B998F114392"/>
  </w:style>
  <w:style w:type="paragraph" w:customStyle="1" w:styleId="A6A38657EF2E49E6BF276CDF18294F45">
    <w:name w:val="A6A38657EF2E49E6BF276CDF18294F45"/>
  </w:style>
  <w:style w:type="paragraph" w:customStyle="1" w:styleId="F98EABE8884248DE97AE8F5CD9992AA7">
    <w:name w:val="F98EABE8884248DE97AE8F5CD9992AA7"/>
  </w:style>
  <w:style w:type="paragraph" w:customStyle="1" w:styleId="B3F99DEA66A34A79B7BDF9CB358B50D0">
    <w:name w:val="B3F99DEA66A34A79B7BDF9CB358B50D0"/>
  </w:style>
  <w:style w:type="paragraph" w:customStyle="1" w:styleId="F32860FF46CA498C976A91DFB21C52A8">
    <w:name w:val="F32860FF46CA498C976A91DFB21C52A8"/>
  </w:style>
  <w:style w:type="paragraph" w:customStyle="1" w:styleId="1D3CF88BA89A4D7DBC878F429F3EBC76">
    <w:name w:val="1D3CF88BA89A4D7DBC878F429F3EBC76"/>
  </w:style>
  <w:style w:type="paragraph" w:customStyle="1" w:styleId="F1AC9D02C22B4ED28247A901DC4BB3A1">
    <w:name w:val="F1AC9D02C22B4ED28247A901DC4BB3A1"/>
  </w:style>
  <w:style w:type="paragraph" w:customStyle="1" w:styleId="B4BDE108EC604FA0AA5A6564892760A6">
    <w:name w:val="B4BDE108EC604FA0AA5A6564892760A6"/>
  </w:style>
  <w:style w:type="paragraph" w:customStyle="1" w:styleId="AB8BDC33E81A458EA1B63F8927A217C9">
    <w:name w:val="AB8BDC33E81A458EA1B63F8927A217C9"/>
  </w:style>
  <w:style w:type="paragraph" w:customStyle="1" w:styleId="ContactInfo">
    <w:name w:val="Contact Info"/>
    <w:basedOn w:val="Normal"/>
    <w:uiPriority w:val="12"/>
    <w:qFormat/>
    <w:pPr>
      <w:spacing w:after="0" w:line="240" w:lineRule="auto"/>
    </w:pPr>
    <w:rPr>
      <w:color w:val="000000" w:themeColor="text1"/>
      <w:lang w:eastAsia="ja-JP"/>
    </w:rPr>
  </w:style>
  <w:style w:type="paragraph" w:customStyle="1" w:styleId="C20FE8B51559419189CC515240A4802B">
    <w:name w:val="C20FE8B51559419189CC515240A4802B"/>
  </w:style>
  <w:style w:type="paragraph" w:customStyle="1" w:styleId="526A7539EE754AAE8422236273B262BA">
    <w:name w:val="526A7539EE754AAE8422236273B262BA"/>
  </w:style>
  <w:style w:type="paragraph" w:customStyle="1" w:styleId="D89090DEE7F94D0B9F29A190F9985F18">
    <w:name w:val="D89090DEE7F94D0B9F29A190F9985F18"/>
  </w:style>
  <w:style w:type="paragraph" w:customStyle="1" w:styleId="98DF1C191EF24C539440BE31F276660D">
    <w:name w:val="98DF1C191EF24C539440BE31F276660D"/>
  </w:style>
  <w:style w:type="paragraph" w:customStyle="1" w:styleId="4CF50B7942A24EEA89D8B1B42F26410A">
    <w:name w:val="4CF50B7942A24EEA89D8B1B42F26410A"/>
  </w:style>
  <w:style w:type="paragraph" w:customStyle="1" w:styleId="D458DA0E01ED42CDB40EC776F0E54C55">
    <w:name w:val="D458DA0E01ED42CDB40EC776F0E54C55"/>
  </w:style>
  <w:style w:type="paragraph" w:customStyle="1" w:styleId="309791996EE048BBB121B47CEFD1FCA6">
    <w:name w:val="309791996EE048BBB121B47CEFD1FCA6"/>
  </w:style>
  <w:style w:type="paragraph" w:customStyle="1" w:styleId="56828DDB8A6A446C8B7B8E885DB47691">
    <w:name w:val="56828DDB8A6A446C8B7B8E885DB47691"/>
  </w:style>
  <w:style w:type="paragraph" w:customStyle="1" w:styleId="4E370465276D44DDA1AD3819ED301B10">
    <w:name w:val="4E370465276D44DDA1AD3819ED301B10"/>
  </w:style>
  <w:style w:type="paragraph" w:customStyle="1" w:styleId="480D4D602674472AB620EEE72A1CCC4B">
    <w:name w:val="480D4D602674472AB620EEE72A1CCC4B"/>
  </w:style>
  <w:style w:type="paragraph" w:customStyle="1" w:styleId="90FA2EB8C1BB4BC4A92235A1280ADCB8">
    <w:name w:val="90FA2EB8C1BB4BC4A92235A1280ADCB8"/>
  </w:style>
  <w:style w:type="paragraph" w:customStyle="1" w:styleId="A00A68CC004F428AA31363FB7D0C6307">
    <w:name w:val="A00A68CC004F428AA31363FB7D0C6307"/>
  </w:style>
  <w:style w:type="paragraph" w:customStyle="1" w:styleId="DF948E8F60C54AF49C9C4E0664F67D8F">
    <w:name w:val="DF948E8F60C54AF49C9C4E0664F67D8F"/>
  </w:style>
  <w:style w:type="paragraph" w:customStyle="1" w:styleId="30337ECC338C41B8B86BC14F1CB4B1F3">
    <w:name w:val="30337ECC338C41B8B86BC14F1CB4B1F3"/>
    <w:rsid w:val="00053D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3109 ZIMMERMANN STREET
WHITE PINE TN 37890
865 761 0105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84194D-4FA0-451F-AA03-5537FD90D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Postcard to job candidates when position is closed (4 per page).dotx</Template>
  <TotalTime>0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SYNERGY REALTY PROS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cindy_000</dc:creator>
  <cp:lastModifiedBy>cindyjk71@yahoo.com</cp:lastModifiedBy>
  <cp:revision>2</cp:revision>
  <cp:lastPrinted>2018-02-04T00:35:00Z</cp:lastPrinted>
  <dcterms:created xsi:type="dcterms:W3CDTF">2018-02-06T02:18:00Z</dcterms:created>
  <dcterms:modified xsi:type="dcterms:W3CDTF">2018-02-06T02:18:00Z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